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EA49B1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30A0023" w:rsidR="003E085C" w:rsidRPr="007F4474" w:rsidRDefault="003E085C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</w:pP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begin"/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separate"/>
            </w:r>
            <w:r w:rsidR="00677C0A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t>2026</w: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EA49B1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6A8B3FF1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1" w:name="_Hlk38821049"/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01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EA49B1" w14:paraId="684222CD" w14:textId="77777777" w:rsidTr="007F447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7F7F7F" w:themeFill="text1" w:themeFillTint="80"/>
                        <w:vAlign w:val="center"/>
                      </w:tcPr>
                      <w:p w14:paraId="39408482" w14:textId="08B0DAE4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B285114" w14:textId="659D3569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4BB7502" w14:textId="3E98F2E2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84BA99" w14:textId="7573DEE0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CF75680" w14:textId="1DE08096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7BE3AF3" w14:textId="7D6E580C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shd w:val="clear" w:color="auto" w:fill="7F7F7F" w:themeFill="text1" w:themeFillTint="80"/>
                        <w:vAlign w:val="center"/>
                      </w:tcPr>
                      <w:p w14:paraId="37E85CF0" w14:textId="02AF732E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0D806D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A23FA6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995419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DEEFD8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B8AF31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6B353F6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C03FFB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D2D53C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11EA27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E7A297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0EC2E8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06497A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6831F5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ACAEA0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3223F3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8269CA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6EF1EF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70248F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BCC4B1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100C41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4A6DC1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73B099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07A3ED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60926A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66CD96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737646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A838A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5DA5F5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25770D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5FB13D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149571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1FA431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627F63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4DE8AD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02D7DAF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1B34E5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E44E3D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36E85A2E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02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EA49B1" w14:paraId="4D521D1C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5B4A50A8" w14:textId="6FF3BA1B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D052ACD" w14:textId="0A5764B5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A47D848" w14:textId="270A303F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412BE2" w14:textId="453DDE10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C3D3BE5" w14:textId="088C0987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2F7BE9" w14:textId="7B5D6157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CB16A91" w14:textId="3FB8278A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88B1C3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091208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2FE517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80E1A1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396BE7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5CA01EE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CF5794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BFEC22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C86193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32B71F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D99F33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11CC69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C43B3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6D18ED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581C7E2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5DB72C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971C09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4EA11AD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BBAD38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8D9BC4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25C1E6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6ACBDD1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25268D3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9A0323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F6DD5E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666A30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9B4A4B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766D73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848724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9E875E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CE6712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1579D0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A6A35E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53C4CC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17E42F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1BAB5C4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540CE1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1A7C2D8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595D9AA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D48988D" w:rsidR="00240D4D" w:rsidRPr="00EA49B1" w:rsidRDefault="003913BD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03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5FBA145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3D82C68E" w14:textId="11C76CAB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D081C50" w14:textId="21E36D83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B330407" w14:textId="3B1DE0BB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F2E47A7" w14:textId="6096FCEC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D7F939A" w14:textId="26DB5FD2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24E7528" w14:textId="799B0AE9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F13CE6" w14:textId="0458FCD1" w:rsidR="00240D4D" w:rsidRPr="00EA49B1" w:rsidRDefault="00677C0A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31C5D7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D2C098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165F5BE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134892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E1C702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592DE4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61DF3EF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7DAE12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E549E6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79BA3A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E85473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E81F50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9F80C7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058AED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273651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A5245C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16735E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ABABCC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B59372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564801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40DE3E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082559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95BCD4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B08D25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BB710E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76BA0C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71A0D4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00F3CE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6FFDB1B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9A846E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E57C47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4EE55C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60AF50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45704C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E64154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FBE760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FFE376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43158F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5626F2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C65A694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04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486B25E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47AC1FC0" w14:textId="6EF09863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14AE8CF" w14:textId="1B64121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1D221CC" w14:textId="1FF5C30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67455C" w14:textId="7A51031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5DCA161" w14:textId="6484BE0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C27E099" w14:textId="7E6E5E2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50E05008" w14:textId="21DED84F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603139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6D5133B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7392E1F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066B00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1B93846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36EFD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38B8ED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47CC4E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26062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5A552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8CE04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1F8B9DF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8ACF18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AAD72E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1E0FE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7A9669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3655C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B37E7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288C53F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3C2C6D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70256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DF9C8F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F7FFD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82306C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A387B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FDBCB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CC963F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139DF0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731F8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CFB08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96936E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AD65F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E2151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F7913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66FA48A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93F04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628A55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EA49B1" w:rsidRDefault="00240D4D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72E9C0E" w:rsidR="00240D4D" w:rsidRPr="00EA49B1" w:rsidRDefault="00A56366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05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533209A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03937BF7" w14:textId="36393A38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076CB9" w14:textId="319BEED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3E2E5AC" w14:textId="6036D488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291E9FA" w14:textId="5216EC1C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2C9E446" w14:textId="114BC58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474412" w14:textId="2A0F75B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B3D15" w14:textId="5FA3CA97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B72D06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35DA1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46E3BA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0A53338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705175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7826319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7AF122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E679A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D66E3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D9E398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C17F7F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298579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7B48875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BFCA6E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0DAB73B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4967B6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530B79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D5FA3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B19C66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0F1406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856B8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CE0E4F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72B5DD5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E7C88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10067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D0BB1E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715528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AD159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F5FC6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342C4C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6480E4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495ACA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1D7ED1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A22552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D0BC4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6B22B0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45E7C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8D2F5D2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06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3FDBBAF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5CCD867C" w14:textId="2E9DF0D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3AD34CA" w14:textId="64590D5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CEF8E2" w14:textId="16C5E233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D2EC53A" w14:textId="6B81556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5114B7" w14:textId="3A7346E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F9497BC" w14:textId="3A35D59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728DC64F" w14:textId="79FB6F9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F4588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19B87ED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6CAF75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53D3F94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1494F2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2B5E07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369976E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F39A52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12725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9841F0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671D9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00936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8892F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0AFAD4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E3A0D9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31126E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94FE00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77FADF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2864D8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9D1B2C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E04F2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060DF5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5443C9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60BB339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567C9E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22B7B3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1086A9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C84634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167125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7CFF1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CB006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57C09D0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0B8DD8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AD6148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70AB89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02FC9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735E9C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61FE78E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07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65F48B94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1EEB0A9E" w14:textId="5DCC1BF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A031FA6" w14:textId="6F5240B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E1EB63" w14:textId="0ED8D51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A1004C4" w14:textId="1A0F7E3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39397D7" w14:textId="3289733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34D544" w14:textId="3F0D134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5E67A74" w14:textId="22C3D73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21966A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7B5836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3E723A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0ABFA2A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312E26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79437D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300B32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CE135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B2AD6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CC0CE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B05EF7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75FBAA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78609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1D300E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72462C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2C6C1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89B63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A2070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56472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153671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6F39F0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FE03E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0A0D4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06B420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A27ACC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A8EA9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F7FDF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F232A3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3F8DC5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5741B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1D982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27C60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98D42A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7CFC4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3E991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7E767E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A2B4F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5C281D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08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27BAE27B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381C41B3" w14:textId="41E9A97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2F114B97" w14:textId="6ABB230E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58DB859" w14:textId="167191E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8E5F5A9" w14:textId="07C6A4D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90E5199" w14:textId="5B8F709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5D486E" w14:textId="65FC6B21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B06261" w14:textId="530B0F3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91274F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6797BFC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57C3BF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2E6606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691779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0D22458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09249B6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64C94B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A2E02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153F3CF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D3860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E5A60D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A07E6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9E027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223682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FD1238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6E0E584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0D9D51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1C6D72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68DBF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05A14D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253E3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FE62C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4FC1B1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1E4F52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6E3912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6A3A8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C651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EED00B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50188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3DDA2D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01D003E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6ABB19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E84101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5C693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3C343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0982FB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6B626C4F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09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6E92A4E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237E20BD" w14:textId="01831CEC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8BAB9FE" w14:textId="403A969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E7E1C1D" w14:textId="24655E9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7097261" w14:textId="3D3CEF8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075D82B" w14:textId="301AC1F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3F2B6E0" w14:textId="5CFC1EBF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15E6D45" w14:textId="1895B878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18D039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05B3159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46C1F2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1C79AF5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281D457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7796E0C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482B235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CC46B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55022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07C7C6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479EC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6E06E5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904F15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1DE2A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92936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8A4816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46827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05C48A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62A7E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78C4E0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3C6D9A0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6FD909C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F97F0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2412F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4612EE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2C04E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EAC19B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3FFE9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B0699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9590B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25728C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D7A6A7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182314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796B8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831E48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CD925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74FCC7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2D476458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10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1DAA9906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2268EF6" w14:textId="7E0FCDE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4767A8" w14:textId="788DD01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A606E45" w14:textId="308662CD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734FE5" w14:textId="5701C299" w:rsidR="00240D4D" w:rsidRPr="00EA49B1" w:rsidRDefault="003913BD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2E290347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677C0A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2CCBD37" w14:textId="3C85744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383A338" w14:textId="2C2C8C9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C199D0C" w14:textId="223E2795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7A65D7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776A4C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2732BB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11CEEC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7BFD230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6FBECB4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741F97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09646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12B200C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88B929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7C8C26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AAF7C8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1DF686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38B37F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1C8000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62FF5E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6FF73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017E4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4D32CC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965F86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0D838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7C8AFC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4E459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960592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52FBF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1C6288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F0DA5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826D3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C4EEC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368C1D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2069DE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A5E52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52E74F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18926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608B0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C5678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A6069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902FF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CA81917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11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504BFB3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4911DBF" w14:textId="113B80D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7E2F19E6" w14:textId="60E90D42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0193F3" w14:textId="5BA476B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795B3D0" w14:textId="205E882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1FE0A5" w14:textId="15C4A774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2F9E89F" w14:textId="3328E15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85DC499" w14:textId="0C3C6AEB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F1E00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0AE1D8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0F58D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69531D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6ABF35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2EA6762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452AFB6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7C583E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C78E1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C7E78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F3328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60B429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093EBB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6F6A4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7EA5C6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C4DC1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301C959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621870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2C396A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16BDE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22CF99F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FCC51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64F4D05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4455A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B0E90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898E8E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686489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46AF7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31B3B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8FBA52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8D69A2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670623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28D47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4A54D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21919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1EBB1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89814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C59B11B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12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677C0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0CA8349C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00098BB" w14:textId="7401E0C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61F03D3C" w14:textId="2CAEEEFA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86A1803" w14:textId="4E0F143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9281689" w14:textId="38A4029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ŠT: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F571BF" w14:textId="4E2CA4B0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195620" w14:textId="1AC23A59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9C3C5" w14:textId="6541A426" w:rsidR="00240D4D" w:rsidRPr="00EA49B1" w:rsidRDefault="00677C0A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240D4D" w:rsidRPr="00EA49B1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0E4903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3EF2EB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038B67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68CEAE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3459A92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279A4EA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3226D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86AF4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C14696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89410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13499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68DCE3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27816F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2E9343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C289EE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CFC59B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66633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ED103E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16591E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615418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C6188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8CE5A9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39C464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CE3F8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2046B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A77D10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1609293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D78A6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E5E08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838216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15B9B6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39F175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E3287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1C9349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0425E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92423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ECF1C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2BEED3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77C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A49B1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EA49B1" w:rsidRDefault="00F93E3B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EA49B1" w:rsidSect="00306B27">
      <w:pgSz w:w="16838" w:h="11906" w:orient="landscape" w:code="9"/>
      <w:pgMar w:top="567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85E01" w14:textId="77777777" w:rsidR="0032678E" w:rsidRDefault="0032678E">
      <w:pPr>
        <w:spacing w:after="0"/>
      </w:pPr>
      <w:r>
        <w:separator/>
      </w:r>
    </w:p>
  </w:endnote>
  <w:endnote w:type="continuationSeparator" w:id="0">
    <w:p w14:paraId="70499A35" w14:textId="77777777" w:rsidR="0032678E" w:rsidRDefault="003267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CC44E" w14:textId="77777777" w:rsidR="0032678E" w:rsidRDefault="0032678E">
      <w:pPr>
        <w:spacing w:after="0"/>
      </w:pPr>
      <w:r>
        <w:separator/>
      </w:r>
    </w:p>
  </w:footnote>
  <w:footnote w:type="continuationSeparator" w:id="0">
    <w:p w14:paraId="7B672C6E" w14:textId="77777777" w:rsidR="0032678E" w:rsidRDefault="003267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425E"/>
    <w:rsid w:val="0005357B"/>
    <w:rsid w:val="0005767F"/>
    <w:rsid w:val="00071356"/>
    <w:rsid w:val="00081154"/>
    <w:rsid w:val="000909C1"/>
    <w:rsid w:val="00097A25"/>
    <w:rsid w:val="000A5A57"/>
    <w:rsid w:val="000B16AA"/>
    <w:rsid w:val="00101879"/>
    <w:rsid w:val="00110EFC"/>
    <w:rsid w:val="00111F7C"/>
    <w:rsid w:val="001274F3"/>
    <w:rsid w:val="00151CCE"/>
    <w:rsid w:val="001B01F9"/>
    <w:rsid w:val="001C41F9"/>
    <w:rsid w:val="00240D4D"/>
    <w:rsid w:val="002562E7"/>
    <w:rsid w:val="00285C1D"/>
    <w:rsid w:val="002F3524"/>
    <w:rsid w:val="00306B27"/>
    <w:rsid w:val="0032678E"/>
    <w:rsid w:val="003327F5"/>
    <w:rsid w:val="00340CAF"/>
    <w:rsid w:val="003458DC"/>
    <w:rsid w:val="00357209"/>
    <w:rsid w:val="00381FA1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0491A"/>
    <w:rsid w:val="00653B95"/>
    <w:rsid w:val="00667021"/>
    <w:rsid w:val="00677C0A"/>
    <w:rsid w:val="006974E1"/>
    <w:rsid w:val="006C0896"/>
    <w:rsid w:val="006F513E"/>
    <w:rsid w:val="007C0139"/>
    <w:rsid w:val="007D45A1"/>
    <w:rsid w:val="007F4474"/>
    <w:rsid w:val="007F564D"/>
    <w:rsid w:val="008B1201"/>
    <w:rsid w:val="008F16F7"/>
    <w:rsid w:val="00902FF1"/>
    <w:rsid w:val="009164BA"/>
    <w:rsid w:val="009166BD"/>
    <w:rsid w:val="00977AAE"/>
    <w:rsid w:val="00996E56"/>
    <w:rsid w:val="00997268"/>
    <w:rsid w:val="009C6F5F"/>
    <w:rsid w:val="00A12667"/>
    <w:rsid w:val="00A14581"/>
    <w:rsid w:val="00A20E4C"/>
    <w:rsid w:val="00A36873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20757"/>
    <w:rsid w:val="00DB23E7"/>
    <w:rsid w:val="00DE32AC"/>
    <w:rsid w:val="00E1407A"/>
    <w:rsid w:val="00E318B9"/>
    <w:rsid w:val="00E47E0F"/>
    <w:rsid w:val="00E50BDE"/>
    <w:rsid w:val="00E774CD"/>
    <w:rsid w:val="00E77E1D"/>
    <w:rsid w:val="00EA49B1"/>
    <w:rsid w:val="00ED75B6"/>
    <w:rsid w:val="00EF1F0E"/>
    <w:rsid w:val="00F80D8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2025-10-22T06:17:00Z</dcterms:created>
  <dcterms:modified xsi:type="dcterms:W3CDTF">2025-10-22T06:17:00Z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