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60EA8D68" w:rsidR="00BF49DC" w:rsidRPr="001E7160" w:rsidRDefault="004F532D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JANUÁR</w:t>
            </w:r>
          </w:p>
        </w:tc>
        <w:tc>
          <w:tcPr>
            <w:tcW w:w="2146" w:type="pct"/>
            <w:vAlign w:val="center"/>
          </w:tcPr>
          <w:p w14:paraId="225D0E91" w14:textId="57FF6133" w:rsidR="00BF49DC" w:rsidRPr="001E7160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F532D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B64D83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23FDB8DF" w:rsidR="00BF49DC" w:rsidRPr="001B228B" w:rsidRDefault="004F532D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339A8EF2" w:rsidR="00BF49DC" w:rsidRPr="001B228B" w:rsidRDefault="004F532D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57B56254" w:rsidR="00BF49DC" w:rsidRPr="001B228B" w:rsidRDefault="004F532D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1E6E7A39" w:rsidR="00BF49DC" w:rsidRPr="001B228B" w:rsidRDefault="004F532D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18EB11E8" w:rsidR="00BF49DC" w:rsidRPr="001B228B" w:rsidRDefault="004F532D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52D350C7" w:rsidR="00BF49DC" w:rsidRPr="001E7160" w:rsidRDefault="004F532D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084DDEF3" w:rsidR="00BF49DC" w:rsidRPr="001E7160" w:rsidRDefault="004F532D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BF49DC" w:rsidRPr="004374E1" w14:paraId="6EAC1785" w14:textId="77777777" w:rsidTr="00B64D83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50D6164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378940A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5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5125A72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5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1885F4A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1BF4223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70FEA34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5A06C7D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5F60025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7D7763D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3C29F09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063A44A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2E96C0D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489B007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6D00067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38348A9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2D68C51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7A74204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4AB94E1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2D9211B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6554989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283737E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748672B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29159D3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479D3A0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24263A4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353540D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2FCD34C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75D4BDC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9AB22D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40FEB8C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2528182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1852792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10088D6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53FCC47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061AC89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A3A4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35F4EA8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A3A4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A3A4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35CF234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32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029E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5307FB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05FB" w14:textId="77777777" w:rsidR="00EA5589" w:rsidRDefault="00EA5589">
      <w:pPr>
        <w:spacing w:after="0"/>
      </w:pPr>
      <w:r>
        <w:separator/>
      </w:r>
    </w:p>
  </w:endnote>
  <w:endnote w:type="continuationSeparator" w:id="0">
    <w:p w14:paraId="772E35D5" w14:textId="77777777" w:rsidR="00EA5589" w:rsidRDefault="00EA55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75A9" w14:textId="77777777" w:rsidR="00EA5589" w:rsidRDefault="00EA5589">
      <w:pPr>
        <w:spacing w:after="0"/>
      </w:pPr>
      <w:r>
        <w:separator/>
      </w:r>
    </w:p>
  </w:footnote>
  <w:footnote w:type="continuationSeparator" w:id="0">
    <w:p w14:paraId="135ED7D6" w14:textId="77777777" w:rsidR="00EA5589" w:rsidRDefault="00EA55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0CE6"/>
    <w:rsid w:val="0005357B"/>
    <w:rsid w:val="00071356"/>
    <w:rsid w:val="00097A25"/>
    <w:rsid w:val="000A5A57"/>
    <w:rsid w:val="001274F3"/>
    <w:rsid w:val="00151CCE"/>
    <w:rsid w:val="00174C82"/>
    <w:rsid w:val="001B01F9"/>
    <w:rsid w:val="001B228B"/>
    <w:rsid w:val="001C41F9"/>
    <w:rsid w:val="001E7160"/>
    <w:rsid w:val="00202133"/>
    <w:rsid w:val="00285C1D"/>
    <w:rsid w:val="002A3A46"/>
    <w:rsid w:val="002E6538"/>
    <w:rsid w:val="002F3524"/>
    <w:rsid w:val="00312710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47B1"/>
    <w:rsid w:val="00462EAD"/>
    <w:rsid w:val="004A6170"/>
    <w:rsid w:val="004F532D"/>
    <w:rsid w:val="004F6AAC"/>
    <w:rsid w:val="00512F2D"/>
    <w:rsid w:val="005307FB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029E9"/>
    <w:rsid w:val="00727D08"/>
    <w:rsid w:val="00733B44"/>
    <w:rsid w:val="007C0139"/>
    <w:rsid w:val="007D45A1"/>
    <w:rsid w:val="007F089A"/>
    <w:rsid w:val="007F564D"/>
    <w:rsid w:val="00824433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5B6"/>
    <w:rsid w:val="00B61F0C"/>
    <w:rsid w:val="00B64D83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3125B"/>
    <w:rsid w:val="00DB07E2"/>
    <w:rsid w:val="00DE32AC"/>
    <w:rsid w:val="00E007C5"/>
    <w:rsid w:val="00E1407A"/>
    <w:rsid w:val="00E1753E"/>
    <w:rsid w:val="00E33F1A"/>
    <w:rsid w:val="00E50BDE"/>
    <w:rsid w:val="00E7111E"/>
    <w:rsid w:val="00E774CD"/>
    <w:rsid w:val="00E77E1D"/>
    <w:rsid w:val="00E97684"/>
    <w:rsid w:val="00EA5589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2025-10-22T06:34:00Z</dcterms:created>
  <dcterms:modified xsi:type="dcterms:W3CDTF">2025-10-22T06:34:00Z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