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DCADEBB" w:rsidR="003E085C" w:rsidRPr="00E33F50" w:rsidRDefault="003E085C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60FED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2E801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3C1BDD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9408482" w14:textId="18E759E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85114" w14:textId="01AE549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B7502" w14:textId="4ACA8BB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4BA99" w14:textId="19289CD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75680" w14:textId="59C4190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E3AF3" w14:textId="0BEE015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E85CF0" w14:textId="1A93390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50EEE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066F3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547DA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50C11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8047E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BE6B3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2CB772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37A7C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3533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3EB92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A0CF4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89E11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690D8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580A47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A186D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15706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3EE7D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CE0CE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52815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58DED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53F4E4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25C60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CED63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E2216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8F9C7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66C62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AC8BC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592613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1F47D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A4102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97A7D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A1506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A1D4D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B1551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36037E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34D6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BADB0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0F1293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4A50A8" w14:textId="2488F5D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052ACD" w14:textId="73B3911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A47D848" w14:textId="788994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412BE2" w14:textId="6116636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3D3BE5" w14:textId="5CE0CF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2F7BE9" w14:textId="309EAEB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CB16A91" w14:textId="5D40BDE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78AC7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F7494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DCB2E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1718C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A5073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212AA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E9F3C2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50372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CFCB8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6E82E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14E3D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47D80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1D53D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BE4316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38DBF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16A1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2C6D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B69AD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7ACFE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F1635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C6DCE1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2BCE0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0DA69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9444D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372F6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89DA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740EA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E3099B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84C36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339F3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261C7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C4F7D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E1174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D382D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7C25AF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FE2BC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1087B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7504A76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82C68E" w14:textId="5C2AB7F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081C50" w14:textId="69B27F4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330407" w14:textId="1CB0E51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2E47A7" w14:textId="2C7ABA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D7F939A" w14:textId="42538B95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24E7528" w14:textId="3393CBC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F13CE6" w14:textId="0CF109D8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AAB94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83A06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127D7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C89DE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80170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FC0FC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3D425E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B37CC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70BEC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8E443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F7E4A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B9173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A563E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F0319C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58E1F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44CD1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74EE4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2A01B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F0ADD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00F66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C605EF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89E6E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843A4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E00A9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24C9F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33957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FA49C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9BE0A8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6AC3E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A560B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52D23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6E1C0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EB031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9BC25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31544C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C267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E3074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480BCF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AC1FC0" w14:textId="3860D9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14AE8CF" w14:textId="517233A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D221CC" w14:textId="6972FB8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67455C" w14:textId="7477B26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5DCA161" w14:textId="284E3B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C27E099" w14:textId="5EB3782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50E05008" w14:textId="7D57A67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822CE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71E401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0AD0CE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49DAA1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2F58F8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276852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12AAD05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AF152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7EA98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398D7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963BD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2F1D0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3213A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CA6F0F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A660A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16474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02A9A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9AF5E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82B03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DE29E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0D5B58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46A38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72FC0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9F2FF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434DD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16A67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A91C8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90DA3E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110BD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45EBD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20C99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55FCB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C0A2E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98F1F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3DB22F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C9E7C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856D2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564280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937BF7" w14:textId="665E6AE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076CB9" w14:textId="637CDA0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E2E5AC" w14:textId="01D5C88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91E9FA" w14:textId="74A9DE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C9E446" w14:textId="4C00587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474412" w14:textId="1CF83B8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B3D15" w14:textId="006B40C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6B41DE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6170B8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22E10C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154A5B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592661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404E25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4D12201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807A9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7ADB6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FC56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C92E9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FAC2F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94079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5934FD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5C07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8822E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06EAF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5414B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0F6E0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1A091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7B704C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C8AAA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D1AB0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4B167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012AC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B6BC2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90DEF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BB2553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D1F25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19CAFB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B8A9A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88651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05938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0BFC0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3EC517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AE6ED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ABA88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C8C5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CD867C" w14:textId="3A9EEF9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AD34CA" w14:textId="02841B9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CEF8E2" w14:textId="4335A11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2EC53A" w14:textId="5E9A47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5114B7" w14:textId="7A06ED4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9497BC" w14:textId="7A04876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728DC64F" w14:textId="2F8D6C9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6848B7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3C5AED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01F76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3ADB17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79A81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34D47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25F666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6EE06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C31CF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97144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C3BC2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CD839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84634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3D846C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66D71B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C358C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88316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8A252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5EA96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304ED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DC9B82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F7171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E335A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9E549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F08B4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D222A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C157C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D194F7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FB059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3CB59F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4C03A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CA79C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64ED5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56198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078510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E8D43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AAC6D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F4C8B8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EEB0A9E" w14:textId="138A51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31FA6" w14:textId="7DCA41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E1EB63" w14:textId="52C52EF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1004C4" w14:textId="5139E4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9397D7" w14:textId="4A1E7A3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34D544" w14:textId="2AA24D2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5E67A74" w14:textId="15C47201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75667D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75EEB0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7D348A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1C074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34C3D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AA196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98E9F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39DAA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E2D0D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1BC21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20C8A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6E9CB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6AC11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C761F6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D29EC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481FF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43DAB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71A92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6F582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9E729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37772B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1EF95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BCF1B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005A6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3E8FA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63113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8CB84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139D78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A659C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9C92F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C87C3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73DB1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D4BB0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39FDE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C557D3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8516A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DC8CC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8C313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1C41B3" w14:textId="1969E94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114B97" w14:textId="4175EDA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8DB859" w14:textId="47E2F689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E5F5A9" w14:textId="495A8C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0E5199" w14:textId="485410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5D486E" w14:textId="608C1AB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B06261" w14:textId="071322A6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62CCF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3FC55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ED567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B5F87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64DEE2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281CC5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699E642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5FBFAB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06B3F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6956F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FD32B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84E5C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6AEC6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5750BF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C3A0E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C6E6E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5DA45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B4856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9A07E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C9A97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B40841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F1578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7EA17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C88B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EF2C9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87582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83114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21263C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F30BA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09CF1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18F9C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B01DC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108CA2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DDA5F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612589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39808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C53C6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3F3A7F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7E20BD" w14:textId="5491B99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BAB9FE" w14:textId="76195F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7E1C1D" w14:textId="742E245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097261" w14:textId="508BFAE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75D82B" w14:textId="7EBEE7F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F2B6E0" w14:textId="46C4656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15E6D45" w14:textId="1786860C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19FA9F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42E0A4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34530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69D7BF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215B89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0062C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2D22FC5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65C03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2D539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0B56F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D761F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02A67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27FB8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BECE8A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69DA7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ECCB6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6BAE1E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56682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3FE3D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D98E5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8FBC03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D4781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6236A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DE3A9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6022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BE90C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8AF48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D89CBB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6C88C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21768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81BB4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95A0D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62967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73255A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0A4F52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48B90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20CBB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09F4B36C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268EF6" w14:textId="24303C5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4767A8" w14:textId="4FCCAFA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A606E45" w14:textId="785A823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734FE5" w14:textId="4AE3787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2CCBD37" w14:textId="4A5B30D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383A338" w14:textId="2AA2A00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C199D0C" w14:textId="5B3F8C3F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1448D9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31BB18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3C47DA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3417DD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30711E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30BA8B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1BC12A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D9AB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1050D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666FC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5DAFA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53D1F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EBBC7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C8D1AA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5C4CB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DBAE6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F82A8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042EB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B87D3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3E78B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997734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C1058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B6818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60672E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40D27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42E30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EE342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81F362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4C741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103CF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1BF57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4E2FA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00D89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B539E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4F1FA6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0E589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3A6FC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711BEEA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911DBF" w14:textId="11A8250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2F19E6" w14:textId="75A7D0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193F3" w14:textId="4DF4012B" w:rsidR="00240D4D" w:rsidRPr="00705729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95B3D0" w14:textId="5E7EE4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1FE0A5" w14:textId="107D536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9E89F" w14:textId="4EC9DE6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85DC499" w14:textId="47B77A20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3EB583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97FE8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33AE1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E33D6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67983B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79EC4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1E300A6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33FDE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50A4A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4B878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278FF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79258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60BF3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1270EF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DF540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1AC06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AD1F9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6D32F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B44BD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C5C21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B1CF5A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BAEF6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85B6F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2995E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5737F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19D88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F7D7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F0558C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3039D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998DD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D4607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D52FA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61ADC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1A293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F2AAB0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FF398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64702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1855AFE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098BB" w14:textId="12E2B58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F03D3C" w14:textId="5AA1389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6A1803" w14:textId="699F857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281689" w14:textId="2A28C07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F571BF" w14:textId="76152C2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195620" w14:textId="3E9B903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9C3C5" w14:textId="5A0F376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4795B7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6AE33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62804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0692D7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7EF615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24BF15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6DE5780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73A98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766D8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B710D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4E312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4BFC5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16103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851746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3A1BB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BF5F5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8AB9F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D4BA3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A0E1C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A4458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FAB99E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E03DE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15793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284C1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67B24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C04D9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533EA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3CD54E0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0D0D1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F28A2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98B3F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680DB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16356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87499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314EC9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45E63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683A5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EDA1" w14:textId="77777777" w:rsidR="002604E2" w:rsidRDefault="002604E2">
      <w:pPr>
        <w:spacing w:after="0"/>
      </w:pPr>
      <w:r>
        <w:separator/>
      </w:r>
    </w:p>
  </w:endnote>
  <w:endnote w:type="continuationSeparator" w:id="0">
    <w:p w14:paraId="2982BE53" w14:textId="77777777" w:rsidR="002604E2" w:rsidRDefault="00260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700E" w14:textId="77777777" w:rsidR="002604E2" w:rsidRDefault="002604E2">
      <w:pPr>
        <w:spacing w:after="0"/>
      </w:pPr>
      <w:r>
        <w:separator/>
      </w:r>
    </w:p>
  </w:footnote>
  <w:footnote w:type="continuationSeparator" w:id="0">
    <w:p w14:paraId="6638BBDA" w14:textId="77777777" w:rsidR="002604E2" w:rsidRDefault="002604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408B"/>
    <w:rsid w:val="001B01F9"/>
    <w:rsid w:val="001C41F9"/>
    <w:rsid w:val="001D5753"/>
    <w:rsid w:val="00240D4D"/>
    <w:rsid w:val="00254F33"/>
    <w:rsid w:val="002562E7"/>
    <w:rsid w:val="002604E2"/>
    <w:rsid w:val="00260FED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B45E8"/>
    <w:rsid w:val="004F6AAC"/>
    <w:rsid w:val="005068DD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05729"/>
    <w:rsid w:val="00744685"/>
    <w:rsid w:val="007C0139"/>
    <w:rsid w:val="007D45A1"/>
    <w:rsid w:val="007F564D"/>
    <w:rsid w:val="008375A1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2F76"/>
    <w:rsid w:val="00C6519B"/>
    <w:rsid w:val="00C661B4"/>
    <w:rsid w:val="00C70F21"/>
    <w:rsid w:val="00C7354B"/>
    <w:rsid w:val="00C91F9B"/>
    <w:rsid w:val="00CE7FBF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2025-10-22T07:46:00Z</dcterms:created>
  <dcterms:modified xsi:type="dcterms:W3CDTF">2025-10-22T07:46:00Z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