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3501A6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49BC128" w:rsidR="003E085C" w:rsidRPr="003501A6" w:rsidRDefault="003E085C" w:rsidP="0087060A">
            <w:pPr>
              <w:pStyle w:val="ad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3501A6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3501A6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3501A6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52397F">
              <w:rPr>
                <w:rFonts w:cs="Arial"/>
                <w:noProof/>
                <w:color w:val="auto"/>
                <w:lang w:bidi="ru-RU"/>
              </w:rPr>
              <w:t>2026</w:t>
            </w:r>
            <w:r w:rsidRPr="003501A6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:rsidRPr="003501A6" w14:paraId="79F6697B" w14:textId="77777777" w:rsidTr="003501A6">
              <w:tc>
                <w:tcPr>
                  <w:tcW w:w="1666" w:type="pct"/>
                </w:tcPr>
                <w:p w14:paraId="1E763E4B" w14:textId="55624B87" w:rsidR="00E50BDE" w:rsidRPr="003501A6" w:rsidRDefault="0052397F" w:rsidP="003501A6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JANUÁR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01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3501A6" w14:paraId="684222CD" w14:textId="77777777" w:rsidTr="0047429C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9408482" w14:textId="13BAE9B6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B285114" w14:textId="38B44381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4BB7502" w14:textId="1CEA2105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684BA99" w14:textId="557CC49E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CF75680" w14:textId="0EDC508F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7BE3AF3" w14:textId="063D73AD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E85CF0" w14:textId="3C359503" w:rsidR="00E50BDE" w:rsidRPr="003501A6" w:rsidRDefault="0052397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7429C" w:rsidRPr="003501A6" w14:paraId="31DF8F53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C3DF47A" w14:textId="60E5FD5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FD8DCA2" w14:textId="02AB6E9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D953DC5" w14:textId="14D3D432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16F7F6B" w14:textId="6380C71B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D77DEF9" w14:textId="6A2F80C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AB1CBA7" w14:textId="6766CD8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DE8D4C" w14:textId="697975BE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6A3E2B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D8F589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7949B3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B0A2C4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6A1C93E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4B696D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F22869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87CCD1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0EAA3CB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74E055B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5F7E1E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C12C3C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A7A518B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F3F6A1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D4306B9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F4C884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D18CE3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C68628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9BF891D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0BBD8AB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EB0701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13CA21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03E0F69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6929D6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011CE0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DE04CA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E7BDDD1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5D4F8F0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9A9FA32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CAC9F8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2F2B186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FEBRUÁR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02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3501A6" w14:paraId="4D521D1C" w14:textId="77777777" w:rsidTr="0047429C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B4A50A8" w14:textId="2D16FC22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D052ACD" w14:textId="2BF16378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A47D848" w14:textId="01556092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1412BE2" w14:textId="38DE68BA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C3D3BE5" w14:textId="78E5187F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42F7BE9" w14:textId="364F71C1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CB16A91" w14:textId="759D78C4" w:rsidR="0087060A" w:rsidRPr="003501A6" w:rsidRDefault="0052397F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7429C" w:rsidRPr="003501A6" w14:paraId="033AD79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2338C3E" w14:textId="5B2FA9C0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E9814E4" w14:textId="0E6ADA2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B665E05" w14:textId="2AABF73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131D4F0" w14:textId="385E7839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FC2BCF9" w14:textId="453FE46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CD888BB" w14:textId="79B8A421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A023F15" w14:textId="31B6663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36E1A06" w14:textId="6E062B3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0D59CC4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52AD3E2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3B4E605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4DF0393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1627DBC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D35CE9D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4AC88D8" w14:textId="363F54F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65190EB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778B02C9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5909C7B2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73AF88B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6B12CE3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745279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36526BF" w14:textId="080F9552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28ED48C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425A0252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3817213D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727A9E3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5DDE167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4E94B3B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A5D3919" w14:textId="2F85B82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3B515A4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3286A88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0C10F28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317A4D9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7BB77D9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F7D290D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549FBFA" w14:textId="64A4E4F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139F0031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5BAFA97C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MAREC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03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5FBA1453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D82C68E" w14:textId="7DC24DCA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D081C50" w14:textId="183701EB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B330407" w14:textId="4A09FAB9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F2E47A7" w14:textId="7449FBE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D7F939A" w14:textId="29FE03F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24E7528" w14:textId="4726722A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6F13CE6" w14:textId="62554AE0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1AD7C61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0AAAD04" w14:textId="0EFA5D2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EBC2568" w14:textId="249D0BB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2F3CE0B" w14:textId="576E76D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E343102" w14:textId="15C879E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348F3FC" w14:textId="2928B76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0C4B999" w14:textId="6532E9A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611257B" w14:textId="340A5B8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2D8059F" w14:textId="1CB61C5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A2B8" w14:textId="4414EEC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3D722BF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6311110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1045280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2049" w14:textId="1993CCE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74D648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B1BC1FA" w14:textId="725F5C4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D7620" w14:textId="5B42948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3FA0530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50FE04C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4CA74D4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EEA51C" w14:textId="1B9FCF4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A20BC7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0EE5652" w14:textId="787AC29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248AD" w14:textId="241BEB4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1B3E0E4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69DED3A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7FDB2DA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AED89" w14:textId="7234F2C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BB0323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24ACEBE8" w14:textId="1102236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EFA3" w14:textId="225CFD7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15C661E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26E0398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1D71D7D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4FF97" w14:textId="77BC357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B2516E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E6C55AF" w14:textId="0216488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FD984" w14:textId="643F0EB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379C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E50BDE" w:rsidRPr="003501A6" w14:paraId="3808ABFD" w14:textId="77777777" w:rsidTr="003501A6">
              <w:tc>
                <w:tcPr>
                  <w:tcW w:w="1666" w:type="pct"/>
                </w:tcPr>
                <w:p w14:paraId="7D399169" w14:textId="65C9442D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APRÍL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04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830A8BB" w14:textId="77777777" w:rsidTr="0087060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48C618E" w14:textId="07280D59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8875A88" w14:textId="78D9037F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BA8D3FF" w14:textId="06A5F0C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6D9A724" w14:textId="226F6FF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6EDF12F" w14:textId="1A62FF8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14A8180" w14:textId="148F12C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256D4DB" w14:textId="455DFB4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14D13F92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DC5D93D" w14:textId="107A3F8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A2BC1B1" w14:textId="6C980B7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BB2768D" w14:textId="475FC26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87AAB21" w14:textId="783D0B1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503FBC2" w14:textId="724CAF4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4DE3B76" w14:textId="01C9975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C9BEC9E" w14:textId="6F6B815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3A80732B" w14:textId="5B4889F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54881CC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3598016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2400D3A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7125A6E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2332A49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1D84AE4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9EB8112" w14:textId="45C64E9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3643906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0AD00F6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633CBBE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7BA296D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4D743B0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BFED05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70F716A" w14:textId="0BBDF1F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34A1C1F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3A9858A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5AE306D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48D3889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771E304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6C68045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59309AC1" w14:textId="0C1F4C0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1C7D3AA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27569A3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6A28DDD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2FF4148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1CDC997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2E70AAD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18C29B70" w14:textId="1AF7B48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0C68B80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19780E0B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MÁJ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05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DD4E4F6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AB9ED4E" w14:textId="32DFFDEF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9D186A1" w14:textId="0DE8D9F5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626984B" w14:textId="0D39E449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1AD4BDE" w14:textId="7C5AC973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0443639" w14:textId="6557B04B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3E119DB" w14:textId="61D03791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DA99563" w14:textId="72398CB7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644B5D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B607DB9" w14:textId="6A55D22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FC3D935" w14:textId="5280F0B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770862A" w14:textId="3C04665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2D7F723" w14:textId="7DB4B9D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230D98D" w14:textId="2642D6B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716B5E9" w14:textId="2DEC15B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D4D949F" w14:textId="42FA62D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A555505" w14:textId="2F22F20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AB69DE" w14:textId="6339C2A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545958C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42EEBED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47914BB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D6AFA" w14:textId="3FE9E20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5F007EB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FF04C3A" w14:textId="4D2D5E0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915AD" w14:textId="1CE2793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3DCFAA2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6AF3E74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6F6D3C7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3530D" w14:textId="5842170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443B83F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03CE934" w14:textId="08DF3DD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B5F75" w14:textId="6A9EA3B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082E6F6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3B39F94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730DC0E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9B660" w14:textId="33055E5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1ABC20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413AED3" w14:textId="3010D95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26B469" w14:textId="3530E4F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245696B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1EF4167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29C7491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430F8" w14:textId="4873D63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E1395C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C325A55" w14:textId="629C54F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C0615F" w14:textId="213BDBD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67D5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2310530C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JÚN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06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27C2DD8F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893BECD" w14:textId="46C81D2A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0B9338" w14:textId="0FCFE11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21B8F87" w14:textId="31A37939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65E1320" w14:textId="1129DFB1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210675F" w14:textId="26D273D8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A5AA2EC" w14:textId="285C7A01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228F16D" w14:textId="1469E15D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36D35DF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9BA6D45" w14:textId="50D582E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FFEE45A" w14:textId="22D056D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08B4D4C" w14:textId="4B4588A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B215F83" w14:textId="1A4F3BB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A59E4A7" w14:textId="1060728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5A5C01F" w14:textId="0DCBA7C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2C83CDA" w14:textId="3023785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5C9E191" w14:textId="6A16FA2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6107" w14:textId="71D4142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45AE722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21F5628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72BE97B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001CD9" w14:textId="5FB8863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6053B02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A166C50" w14:textId="69353CA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638AA" w14:textId="1C5E287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5157DC5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4F14962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7D819B3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B9840C" w14:textId="6A3656E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39835CB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51EF6D8" w14:textId="4A75C9F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0A85E" w14:textId="1EFD0D3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6AD0394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70F78EB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4FFEAA1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38E1F" w14:textId="137E506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6C8FEE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4F50AD5B" w14:textId="5B8CB4D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74962" w14:textId="7A600BE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648292E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59334BE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2C04DE2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47AD9" w14:textId="3F8FB86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240C16A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2A2544FD" w14:textId="2EFC15A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45BB9" w14:textId="3CBBA10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DAE7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E50BDE" w:rsidRPr="003501A6" w14:paraId="5ABCB9D1" w14:textId="77777777" w:rsidTr="003501A6">
              <w:tc>
                <w:tcPr>
                  <w:tcW w:w="1666" w:type="pct"/>
                </w:tcPr>
                <w:p w14:paraId="3FBAEAFE" w14:textId="1A1DDD80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JÚL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07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79A7682D" w14:textId="77777777" w:rsidTr="0087060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0D5E333" w14:textId="3B7DED17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879D599" w14:textId="151C96BD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5041FA7" w14:textId="0D2F46E7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A3F4389" w14:textId="10970221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80EDCA7" w14:textId="5638DF8B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D33AC24" w14:textId="56B84660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25FA0C5" w14:textId="7B9340B8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29D7AFB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</w:tcPr>
                      <w:p w14:paraId="2654728C" w14:textId="4840057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10BB236D" w14:textId="6A2B56F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764AD9C5" w14:textId="0A7B1A2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30915E37" w14:textId="1615D2D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53D8435D" w14:textId="5BCE968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2A9D2964" w14:textId="39E14CA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</w:tcPr>
                      <w:p w14:paraId="6A49BCAA" w14:textId="560AB9A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527C8673" w14:textId="322416D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43968EA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5103348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43D3F10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1F69B8E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5C7CB45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64EB4E2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6015D498" w14:textId="08EEDED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2A94101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6A10242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2F0C03A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3BF4A5F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18D007B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63DA849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0BE55D21" w14:textId="7AB206A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6BBB211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42E6325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1C10D62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6F8724E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2B1A2C1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39E8819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1D8C1ED8" w14:textId="5F180DE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71839CB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27B9D8C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7145748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0ECCF03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7A7A863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C3B99E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186F6115" w14:textId="2C058C0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7D15668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457ED02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AUGUST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08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D6EAAC9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65FE43" w14:textId="5D92D027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ED81C9E" w14:textId="29D0501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3CEAFCB" w14:textId="7B46C10F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B3AC2C8" w14:textId="12E76930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84F49CD" w14:textId="0AC3D04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4CEFA78" w14:textId="5DB364BC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36B7B87" w14:textId="7D558FB0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029CC6A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99A9219" w14:textId="39BA383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9E3A1F2" w14:textId="724E3CB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CC8AB17" w14:textId="33C594D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95853AB" w14:textId="16D3C58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8E9772" w14:textId="4D4CB41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554BF77" w14:textId="319F57A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F4203E8" w14:textId="5178E2F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537DD9AC" w14:textId="2E7F990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46FA2" w14:textId="7FC9192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2F6032A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0929EE8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73B3518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3303464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16B113C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AD9EAAD" w14:textId="31AC52E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CDE0F" w14:textId="72CAE8E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7DE95C9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0856DDD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4F91DFD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2E907DA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49F376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D71F26C" w14:textId="0405873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E0A73" w14:textId="7345612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7A6F8CC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257A18A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09AFEA5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65B7894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092449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45F57CA" w14:textId="3B475AC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7B4E7" w14:textId="45F2049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581CE8D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768B29E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509D839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7A9C75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E885D4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FA1158A" w14:textId="6711A20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43EA1" w14:textId="367AE09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25A9D0B7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SEPTEMBER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09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0F7938D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02113AC" w14:textId="43D9AFBC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FFC79D6" w14:textId="201C581F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3DAE41B" w14:textId="39566184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F6D9FBA" w14:textId="6B615439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B9553B9" w14:textId="7F8A3023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AB9C00A" w14:textId="2FCCB3E7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30925B0" w14:textId="15E46C7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23783DA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4E44E10" w14:textId="038A7F9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5936B04" w14:textId="5901341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37D62ED" w14:textId="074481B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48FC35" w14:textId="0241400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7005C7D" w14:textId="4B23480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3E8FC14" w14:textId="6E1DF9D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C1B6ED8" w14:textId="48388B8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1C39E46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3F22CB0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0BFF5BA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5F48873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55CF12C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62A7B72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18107EF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0CE66DC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6B71C87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749AB8F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17A4E6A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5BE25C1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3B70B29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2BFCF6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1860E31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04FFAA1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6E44708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004ACEE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56CBA60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47A58A3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2140ACB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7F53D10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4BB250A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7AD98DA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6CFFC10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1F0C11B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334D49A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6B1DA89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25C81F0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3EEA04D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E50BDE" w:rsidRPr="003501A6" w14:paraId="405FBD6D" w14:textId="77777777" w:rsidTr="003501A6">
              <w:tc>
                <w:tcPr>
                  <w:tcW w:w="1666" w:type="pct"/>
                </w:tcPr>
                <w:p w14:paraId="153179A5" w14:textId="124DED1F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OKTÓBER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10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645C0491" w14:textId="77777777" w:rsidTr="0087060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61465F1" w14:textId="1BC7133A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7978E76" w14:textId="500405B8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C4142C0" w14:textId="76AB8B4E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EAA7938" w14:textId="7786D980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CF93F66" w14:textId="2127A5C6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101EEAA" w14:textId="3BB26CFF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22DDBF4" w14:textId="47E81A75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27EA076C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928224A" w14:textId="4BECEEF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3B85523" w14:textId="7D99104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A6FAE7" w14:textId="615D359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DF44BEE" w14:textId="5B146F9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011C567" w14:textId="31C919B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4CEAF06" w14:textId="599E626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81D5245" w14:textId="23FE0B0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82B725B" w14:textId="7806665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6CB68E5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6964090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31A9A34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4137A7E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0597AC8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3498C88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AB1FB5A" w14:textId="2D272E8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0F630E9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056DE4C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6D0D781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7BE4EE3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18B34AF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39D9B8C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27F6539" w14:textId="48865A9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688A2C0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1DA08BB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123836F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7F63EFC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0145A3C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6E4DDEF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55C07B7" w14:textId="6B1AEEF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4023913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06F6AF0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7031DC5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4B0518A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376279A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633F223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3A89A6B" w14:textId="0C82546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30059E8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3F859C1F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NOVEMBER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11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6688E75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9917AAA" w14:textId="16DA0B97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D1BC836" w14:textId="7DDCBE1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DDCB495" w14:textId="21E51133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708805C" w14:textId="0818A0DE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C312728" w14:textId="2C38EFB2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4B80C4A" w14:textId="3A2460EE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3BC35CA" w14:textId="2F9F3450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2996398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42DCC96" w14:textId="134D2E1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C0E652B" w14:textId="09A66F4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F4BF1D2" w14:textId="099F29E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F88DEE7" w14:textId="5DAAADB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0DC270D" w14:textId="1EFFC7A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8D2DD1D" w14:textId="2FDEF6A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C796EA4" w14:textId="2D88608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0329F9D7" w14:textId="796FD16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26200" w14:textId="0BDB607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7B2D7DD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14399BC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310DB07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213C9" w14:textId="1568196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E17C6B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4629055" w14:textId="41943B1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4807EA" w14:textId="3534B3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3D5DB1B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72A8419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24375EF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06362" w14:textId="5D95060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5174C9A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C291F70" w14:textId="3F894C3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A7C695" w14:textId="2825950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48C4426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13E1818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4B644BB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48F85" w14:textId="1E127EF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15B04D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21C0B13E" w14:textId="1BB4DCD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C4BD2" w14:textId="756C314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3AEBE9C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1932A38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45E73F3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A34A6" w14:textId="40E8B9D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04D4EB0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6BA0578" w14:textId="2A6A0DA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08F5C" w14:textId="5775148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FBAAB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37B7D8B" w:rsidR="00E50BDE" w:rsidRPr="003501A6" w:rsidRDefault="0052397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DECEMBER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12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AADCE52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9847E74" w14:textId="5856776B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AF3D59F" w14:textId="51C058AF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57186B" w14:textId="613E59A5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3508AAD" w14:textId="35F381D8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3E4E577" w14:textId="65E5D9CC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F43DF2B" w14:textId="4EC006AA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9D565C3" w14:textId="5A071C7D" w:rsidR="0087060A" w:rsidRPr="003501A6" w:rsidRDefault="0052397F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6F733323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8D0E985" w14:textId="47701C8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19B62F8" w14:textId="1837030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307ACA" w14:textId="7808D85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BE38827" w14:textId="5ABC8D9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2EB01CF" w14:textId="242F6FD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CB11A2D" w14:textId="01970FC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145D7C4" w14:textId="35BFDD9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17DB876" w14:textId="1B3BFEF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3C9E7B2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2DB104D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293C856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6A9EF01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69B1D" w14:textId="5D585D5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357AE08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0179AEC" w14:textId="0ADAEDE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63058CA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0084033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34E531D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05093C6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E1DC8" w14:textId="18534FE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3EACCCD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2CC4CE27" w14:textId="5708A99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181E1E1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4C12BEE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4458074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3BC9583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F9385" w14:textId="75C372E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0846662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19614E19" w14:textId="02D85B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05BF5CF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610B865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7C178F1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4E73497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C1B6" w14:textId="29548F9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71D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04FE617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D3BFC65" w14:textId="280026C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57FCDC8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239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2942F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3501A6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3501A6" w:rsidRDefault="00F93E3B" w:rsidP="0087060A">
      <w:pPr>
        <w:pStyle w:val="a5"/>
        <w:rPr>
          <w:rFonts w:cs="Arial"/>
          <w:noProof/>
          <w:color w:val="auto"/>
        </w:rPr>
      </w:pPr>
    </w:p>
    <w:sectPr w:rsidR="00F93E3B" w:rsidRPr="003501A6" w:rsidSect="00BA5850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586F4" w14:textId="77777777" w:rsidR="009A4CFD" w:rsidRDefault="009A4CFD">
      <w:pPr>
        <w:spacing w:after="0"/>
      </w:pPr>
      <w:r>
        <w:separator/>
      </w:r>
    </w:p>
  </w:endnote>
  <w:endnote w:type="continuationSeparator" w:id="0">
    <w:p w14:paraId="6CC33A91" w14:textId="77777777" w:rsidR="009A4CFD" w:rsidRDefault="009A4C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5B716" w14:textId="77777777" w:rsidR="009A4CFD" w:rsidRDefault="009A4CFD">
      <w:pPr>
        <w:spacing w:after="0"/>
      </w:pPr>
      <w:r>
        <w:separator/>
      </w:r>
    </w:p>
  </w:footnote>
  <w:footnote w:type="continuationSeparator" w:id="0">
    <w:p w14:paraId="3A545D92" w14:textId="77777777" w:rsidR="009A4CFD" w:rsidRDefault="009A4C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211686"/>
    <w:rsid w:val="002562E7"/>
    <w:rsid w:val="00285C1D"/>
    <w:rsid w:val="002F3524"/>
    <w:rsid w:val="003327F5"/>
    <w:rsid w:val="00340CAF"/>
    <w:rsid w:val="003501A6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F500F"/>
    <w:rsid w:val="004F6AAC"/>
    <w:rsid w:val="00512F2D"/>
    <w:rsid w:val="0052397F"/>
    <w:rsid w:val="00570FBB"/>
    <w:rsid w:val="0057512D"/>
    <w:rsid w:val="00583B82"/>
    <w:rsid w:val="005923AC"/>
    <w:rsid w:val="005D27F0"/>
    <w:rsid w:val="005D5149"/>
    <w:rsid w:val="005E656F"/>
    <w:rsid w:val="005F5D63"/>
    <w:rsid w:val="00665BF6"/>
    <w:rsid w:val="00667021"/>
    <w:rsid w:val="0068108F"/>
    <w:rsid w:val="006974E1"/>
    <w:rsid w:val="006C0896"/>
    <w:rsid w:val="006F513E"/>
    <w:rsid w:val="007A7E47"/>
    <w:rsid w:val="007C0139"/>
    <w:rsid w:val="007D45A1"/>
    <w:rsid w:val="007F564D"/>
    <w:rsid w:val="00804FAE"/>
    <w:rsid w:val="0087060A"/>
    <w:rsid w:val="008B1201"/>
    <w:rsid w:val="008F16F7"/>
    <w:rsid w:val="009164BA"/>
    <w:rsid w:val="009166BD"/>
    <w:rsid w:val="00977AAE"/>
    <w:rsid w:val="00996E56"/>
    <w:rsid w:val="00997268"/>
    <w:rsid w:val="009A4CFD"/>
    <w:rsid w:val="009E1CF3"/>
    <w:rsid w:val="009F1541"/>
    <w:rsid w:val="00A12667"/>
    <w:rsid w:val="00A14581"/>
    <w:rsid w:val="00A20E4C"/>
    <w:rsid w:val="00AA1636"/>
    <w:rsid w:val="00AA23D3"/>
    <w:rsid w:val="00AA3C50"/>
    <w:rsid w:val="00AE302A"/>
    <w:rsid w:val="00AE36BB"/>
    <w:rsid w:val="00AF7A84"/>
    <w:rsid w:val="00B26545"/>
    <w:rsid w:val="00B37C7E"/>
    <w:rsid w:val="00B4126D"/>
    <w:rsid w:val="00B41ED9"/>
    <w:rsid w:val="00B65B09"/>
    <w:rsid w:val="00B85583"/>
    <w:rsid w:val="00B9476B"/>
    <w:rsid w:val="00BA5850"/>
    <w:rsid w:val="00BC3952"/>
    <w:rsid w:val="00BE5AB8"/>
    <w:rsid w:val="00C44DFB"/>
    <w:rsid w:val="00C6519B"/>
    <w:rsid w:val="00C70F21"/>
    <w:rsid w:val="00C7354B"/>
    <w:rsid w:val="00C91F9B"/>
    <w:rsid w:val="00D522F4"/>
    <w:rsid w:val="00DB56C9"/>
    <w:rsid w:val="00DB71DB"/>
    <w:rsid w:val="00DC4006"/>
    <w:rsid w:val="00DE32AC"/>
    <w:rsid w:val="00E1407A"/>
    <w:rsid w:val="00E318B9"/>
    <w:rsid w:val="00E50BDE"/>
    <w:rsid w:val="00E548A1"/>
    <w:rsid w:val="00E774CD"/>
    <w:rsid w:val="00E77E1D"/>
    <w:rsid w:val="00EB0778"/>
    <w:rsid w:val="00ED75B6"/>
    <w:rsid w:val="00EF1F0E"/>
    <w:rsid w:val="00F110E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3410</Words>
  <Characters>19439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2025-10-22T06:13:00Z</dcterms:created>
  <dcterms:modified xsi:type="dcterms:W3CDTF">2025-10-22T06:13:00Z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