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3728FD06" w:rsidR="006B6899" w:rsidRPr="00447884" w:rsidRDefault="00D12946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FEBRUÁR</w:t>
            </w:r>
          </w:p>
        </w:tc>
        <w:tc>
          <w:tcPr>
            <w:tcW w:w="2146" w:type="pct"/>
            <w:vAlign w:val="center"/>
          </w:tcPr>
          <w:p w14:paraId="30F9F655" w14:textId="72EB9011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vAlign w:val="center"/>
          </w:tcPr>
          <w:p w14:paraId="512E7E2D" w14:textId="4C2291E8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PONDELOK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7FAB7376" w14:textId="06A405B7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UTOROK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F798461" w14:textId="7761B277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STREDA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23D869A9" w14:textId="32166232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ŠTVRTOK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405A4BF1" w14:textId="6B09C917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PIATOK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vAlign w:val="center"/>
          </w:tcPr>
          <w:p w14:paraId="63202455" w14:textId="18D42076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14:paraId="631EAB2A" w14:textId="74F617F2" w:rsidR="001B228B" w:rsidRPr="00447884" w:rsidRDefault="00D12946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NEDEĽA</w:t>
            </w:r>
          </w:p>
        </w:tc>
      </w:tr>
      <w:tr w:rsidR="00447884" w:rsidRPr="00447884" w14:paraId="78897B1C" w14:textId="77777777" w:rsidTr="00D12946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E0EAAF" w14:textId="10A8128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498326A" w14:textId="0E99DB0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93A7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DD2C321" w14:textId="34A48A3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72A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994B2CA" w14:textId="5DC3E93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872A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89BB523" w14:textId="6A29CC4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2BB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881040B" w14:textId="194A647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C2BB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884C514" w14:textId="6094BE8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воскресенье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D44E21F" w14:textId="32B9226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6A3B054" w14:textId="157E21D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0B06407" w14:textId="1AF8D7B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9FA2E64" w14:textId="6A97D08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DD2A7F8" w14:textId="41DF3F3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5828F76" w14:textId="422A5BE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CC68ED0" w14:textId="3DE00E0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D12946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642EC91B" w14:textId="4A2C074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1E5F1D7" w14:textId="14DBE47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D7BA790" w14:textId="4DEE458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BD80CDD" w14:textId="639A544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A72540D" w14:textId="3FEFAF9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F0F416D" w14:textId="5CD03D1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74DD01B" w14:textId="7D2C75A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4E30587" w14:textId="2162603C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457F3AB" w14:textId="2472788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D2BC8FA" w14:textId="15B4E9B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CA0134" w14:textId="78A9BA1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79CEE53" w14:textId="1F21740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A6FB619" w14:textId="090F7A9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AA9D605" w14:textId="508CBEB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D12946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60D089" w14:textId="190DA7E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C2D0623" w14:textId="4800868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6515BFB" w14:textId="6C69473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A42A246" w14:textId="7E4342A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9581518" w14:textId="198229E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232E265E" w14:textId="7C253AAD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C82A629" w14:textId="5F1C7EB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140AF84A" w14:textId="5C32A361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3E3F924" w14:textId="740F4F6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D1294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776257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3BFE" w14:textId="77777777" w:rsidR="00DF6824" w:rsidRDefault="00DF6824">
      <w:pPr>
        <w:spacing w:after="0"/>
      </w:pPr>
      <w:r>
        <w:separator/>
      </w:r>
    </w:p>
  </w:endnote>
  <w:endnote w:type="continuationSeparator" w:id="0">
    <w:p w14:paraId="0107F774" w14:textId="77777777" w:rsidR="00DF6824" w:rsidRDefault="00DF68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C3CB4" w14:textId="77777777" w:rsidR="00DF6824" w:rsidRDefault="00DF6824">
      <w:pPr>
        <w:spacing w:after="0"/>
      </w:pPr>
      <w:r>
        <w:separator/>
      </w:r>
    </w:p>
  </w:footnote>
  <w:footnote w:type="continuationSeparator" w:id="0">
    <w:p w14:paraId="506F3B7A" w14:textId="77777777" w:rsidR="00DF6824" w:rsidRDefault="00DF68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3379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B5AB0"/>
    <w:rsid w:val="003C0D41"/>
    <w:rsid w:val="003E085C"/>
    <w:rsid w:val="003E7B3A"/>
    <w:rsid w:val="00416364"/>
    <w:rsid w:val="00431B29"/>
    <w:rsid w:val="004374E1"/>
    <w:rsid w:val="00440416"/>
    <w:rsid w:val="00447884"/>
    <w:rsid w:val="00462EAD"/>
    <w:rsid w:val="0049344B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5149"/>
    <w:rsid w:val="005E656F"/>
    <w:rsid w:val="00655B29"/>
    <w:rsid w:val="0065708D"/>
    <w:rsid w:val="00667021"/>
    <w:rsid w:val="006974E1"/>
    <w:rsid w:val="006B6899"/>
    <w:rsid w:val="006C0896"/>
    <w:rsid w:val="006C2BB9"/>
    <w:rsid w:val="006F513E"/>
    <w:rsid w:val="00727D08"/>
    <w:rsid w:val="00733B44"/>
    <w:rsid w:val="00734A58"/>
    <w:rsid w:val="00776257"/>
    <w:rsid w:val="00793A71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B21E9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E04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72AB"/>
    <w:rsid w:val="00C91F9B"/>
    <w:rsid w:val="00D12946"/>
    <w:rsid w:val="00DB07E2"/>
    <w:rsid w:val="00DB382C"/>
    <w:rsid w:val="00DE32AC"/>
    <w:rsid w:val="00DF6824"/>
    <w:rsid w:val="00E1407A"/>
    <w:rsid w:val="00E33F1A"/>
    <w:rsid w:val="00E50BDE"/>
    <w:rsid w:val="00E774CD"/>
    <w:rsid w:val="00E77E1D"/>
    <w:rsid w:val="00E97684"/>
    <w:rsid w:val="00ED5F48"/>
    <w:rsid w:val="00ED75B6"/>
    <w:rsid w:val="00EE4ECA"/>
    <w:rsid w:val="00F1140A"/>
    <w:rsid w:val="00F60810"/>
    <w:rsid w:val="00F91390"/>
    <w:rsid w:val="00F93E3B"/>
    <w:rsid w:val="00FB17BC"/>
    <w:rsid w:val="00FC0032"/>
    <w:rsid w:val="00FF3DEE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2025-10-26T07:44:00Z</dcterms:created>
  <dcterms:modified xsi:type="dcterms:W3CDTF">2025-10-26T07:44:00Z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