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6B5DC615" w:rsidR="00BF49DC" w:rsidRPr="00447884" w:rsidRDefault="009657E4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JANUÁR</w:t>
            </w:r>
          </w:p>
        </w:tc>
        <w:tc>
          <w:tcPr>
            <w:tcW w:w="2146" w:type="pct"/>
            <w:vAlign w:val="center"/>
          </w:tcPr>
          <w:p w14:paraId="225D0E91" w14:textId="2BD4D697" w:rsidR="00BF49DC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F16F99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6B0CCD02" w14:textId="164E3007" w:rsidR="00BF49DC" w:rsidRPr="00447884" w:rsidRDefault="009657E4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6521B78A" w14:textId="06AD9E00" w:rsidR="00BF49DC" w:rsidRPr="00447884" w:rsidRDefault="009657E4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598B2609" w14:textId="1FC6892D" w:rsidR="00BF49DC" w:rsidRPr="00447884" w:rsidRDefault="009657E4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4A3F1F9B" w14:textId="11EC241C" w:rsidR="00BF49DC" w:rsidRPr="00447884" w:rsidRDefault="009657E4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72AC4C35" w14:textId="3A25E5BE" w:rsidR="00BF49DC" w:rsidRPr="00447884" w:rsidRDefault="009657E4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56F4715B" w14:textId="149F4FF5" w:rsidR="00BF49DC" w:rsidRPr="00447884" w:rsidRDefault="009657E4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7AADA3AB" w14:textId="117326A5" w:rsidR="00BF49DC" w:rsidRPr="00447884" w:rsidRDefault="009657E4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6EAC1785" w14:textId="77777777" w:rsidTr="009657E4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tcMar>
              <w:right w:w="0" w:type="dxa"/>
            </w:tcMar>
          </w:tcPr>
          <w:p w14:paraId="561CEAFF" w14:textId="46497BB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0" w:type="dxa"/>
            </w:tcMar>
          </w:tcPr>
          <w:p w14:paraId="2E7022A9" w14:textId="1C3D32E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93B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0" w:type="dxa"/>
            </w:tcMar>
          </w:tcPr>
          <w:p w14:paraId="1EEE880F" w14:textId="12F29A0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93B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0" w:type="dxa"/>
            </w:tcMar>
          </w:tcPr>
          <w:p w14:paraId="3FE6790C" w14:textId="3775A5D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0" w:type="dxa"/>
            </w:tcMar>
          </w:tcPr>
          <w:p w14:paraId="07BE93C9" w14:textId="66B419D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0" w:type="dxa"/>
            </w:tcMar>
          </w:tcPr>
          <w:p w14:paraId="35383201" w14:textId="04C882E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tcMar>
              <w:right w:w="0" w:type="dxa"/>
            </w:tcMar>
          </w:tcPr>
          <w:p w14:paraId="47E31BBE" w14:textId="65CF8FF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F16F9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</w:tcPr>
          <w:p w14:paraId="5B0F3ECD" w14:textId="1DF7518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72E9377B" w14:textId="103D2D2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780250EF" w14:textId="050040B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0BE7C65B" w14:textId="41C1288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55B14954" w14:textId="78C791C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0D57052B" w14:textId="48B6101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</w:tcPr>
          <w:p w14:paraId="5E6DFA71" w14:textId="310F129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9657E4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</w:tcPr>
          <w:p w14:paraId="3E763929" w14:textId="65FA015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587BBDD9" w14:textId="1E44BF1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1E2F1383" w14:textId="08A5BD4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0F0C4EBA" w14:textId="2BA36EA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6634E9A5" w14:textId="3B306F2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16F44200" w14:textId="6DEBE3D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</w:tcPr>
          <w:p w14:paraId="3394B26C" w14:textId="6F88B78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F16F9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</w:tcPr>
          <w:p w14:paraId="57D12072" w14:textId="478F4B2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0CD69C5E" w14:textId="3E1517A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20398BA8" w14:textId="32F770F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5AAF66C6" w14:textId="7C53C06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1606A35B" w14:textId="4459B0B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17B5A357" w14:textId="1046821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</w:tcPr>
          <w:p w14:paraId="2E480CCF" w14:textId="583DBE6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9657E4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</w:tcPr>
          <w:p w14:paraId="76F63247" w14:textId="36ACFCA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5DF3CAEC" w14:textId="02A1BC8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6CBCA6C2" w14:textId="13DDA0E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1C565751" w14:textId="6E20AA7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37607533" w14:textId="0183F90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0A7CF6E7" w14:textId="7CFC065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</w:tcPr>
          <w:p w14:paraId="7718B96E" w14:textId="3F06050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182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F16F9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</w:tcPr>
          <w:p w14:paraId="1FEA4187" w14:textId="68E763C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182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182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3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78E08BBE" w14:textId="6428453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657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3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3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514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</w:tcPr>
          <w:p w14:paraId="595DDE99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right w:w="0" w:type="dxa"/>
            </w:tcMar>
          </w:tcPr>
          <w:p w14:paraId="0131870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right w:w="0" w:type="dxa"/>
            </w:tcMar>
          </w:tcPr>
          <w:p w14:paraId="6416ADA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right w:w="0" w:type="dxa"/>
            </w:tcMar>
          </w:tcPr>
          <w:p w14:paraId="5511A947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tcMar>
              <w:right w:w="0" w:type="dxa"/>
            </w:tcMar>
          </w:tcPr>
          <w:p w14:paraId="2197EF86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716EDB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2B40A" w14:textId="77777777" w:rsidR="00DE1F59" w:rsidRDefault="00DE1F59">
      <w:pPr>
        <w:spacing w:after="0"/>
      </w:pPr>
      <w:r>
        <w:separator/>
      </w:r>
    </w:p>
  </w:endnote>
  <w:endnote w:type="continuationSeparator" w:id="0">
    <w:p w14:paraId="12429037" w14:textId="77777777" w:rsidR="00DE1F59" w:rsidRDefault="00DE1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53EB6" w14:textId="77777777" w:rsidR="00DE1F59" w:rsidRDefault="00DE1F59">
      <w:pPr>
        <w:spacing w:after="0"/>
      </w:pPr>
      <w:r>
        <w:separator/>
      </w:r>
    </w:p>
  </w:footnote>
  <w:footnote w:type="continuationSeparator" w:id="0">
    <w:p w14:paraId="076AEDC8" w14:textId="77777777" w:rsidR="00DE1F59" w:rsidRDefault="00DE1F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82D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2F3524"/>
    <w:rsid w:val="003327F5"/>
    <w:rsid w:val="00340CAF"/>
    <w:rsid w:val="00393BE3"/>
    <w:rsid w:val="003B0DA0"/>
    <w:rsid w:val="003B5AB0"/>
    <w:rsid w:val="003C0D41"/>
    <w:rsid w:val="003E085C"/>
    <w:rsid w:val="003E7B3A"/>
    <w:rsid w:val="003F586A"/>
    <w:rsid w:val="00416364"/>
    <w:rsid w:val="00431B29"/>
    <w:rsid w:val="004374E1"/>
    <w:rsid w:val="00440416"/>
    <w:rsid w:val="00447884"/>
    <w:rsid w:val="00462EAD"/>
    <w:rsid w:val="004A3B28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2389"/>
    <w:rsid w:val="006B6899"/>
    <w:rsid w:val="006C0896"/>
    <w:rsid w:val="006F513E"/>
    <w:rsid w:val="00716EDB"/>
    <w:rsid w:val="00725D4F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657E4"/>
    <w:rsid w:val="00977AAE"/>
    <w:rsid w:val="009871D7"/>
    <w:rsid w:val="00996E56"/>
    <w:rsid w:val="00997268"/>
    <w:rsid w:val="009D07C4"/>
    <w:rsid w:val="00A12667"/>
    <w:rsid w:val="00A14581"/>
    <w:rsid w:val="00A20E4C"/>
    <w:rsid w:val="00A51405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B652F"/>
    <w:rsid w:val="00DB07E2"/>
    <w:rsid w:val="00DE1F59"/>
    <w:rsid w:val="00DE32AC"/>
    <w:rsid w:val="00E1407A"/>
    <w:rsid w:val="00E33F1A"/>
    <w:rsid w:val="00E50BDE"/>
    <w:rsid w:val="00E774CD"/>
    <w:rsid w:val="00E77E1D"/>
    <w:rsid w:val="00E97684"/>
    <w:rsid w:val="00EA54FC"/>
    <w:rsid w:val="00ED5F48"/>
    <w:rsid w:val="00ED75B6"/>
    <w:rsid w:val="00F1140A"/>
    <w:rsid w:val="00F13C6D"/>
    <w:rsid w:val="00F16F99"/>
    <w:rsid w:val="00F60810"/>
    <w:rsid w:val="00F91390"/>
    <w:rsid w:val="00F93E3B"/>
    <w:rsid w:val="00FB17BC"/>
    <w:rsid w:val="00FC0032"/>
    <w:rsid w:val="00FE6664"/>
    <w:rsid w:val="00FF0D5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2025-10-26T07:47:00Z</dcterms:created>
  <dcterms:modified xsi:type="dcterms:W3CDTF">2025-10-26T07:47:00Z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