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2E04B" w14:textId="4E829D5F" w:rsidR="00B330CA" w:rsidRPr="001E71A6" w:rsidRDefault="00B330CA" w:rsidP="00EE5F59">
      <w:pPr>
        <w:pStyle w:val="a5"/>
        <w:shd w:val="clear" w:color="auto" w:fill="FFFFFF" w:themeFill="background1"/>
        <w:rPr>
          <w:rFonts w:ascii="Arial Narrow" w:eastAsia="Neznaika na Lune" w:hAnsi="Arial Narrow" w:cs="Neznaika na Lune"/>
          <w:noProof/>
          <w:color w:val="auto"/>
          <w:sz w:val="16"/>
          <w:szCs w:val="16"/>
        </w:rPr>
      </w:pPr>
    </w:p>
    <w:p w14:paraId="0E05A217" w14:textId="77777777" w:rsidR="006D1DD8" w:rsidRPr="001E71A6" w:rsidRDefault="006D1DD8" w:rsidP="00B330CA">
      <w:pPr>
        <w:pStyle w:val="ad"/>
        <w:shd w:val="clear" w:color="auto" w:fill="FFFFFF" w:themeFill="background1"/>
        <w:jc w:val="center"/>
        <w:rPr>
          <w:rFonts w:ascii="Arial Narrow" w:eastAsia="Neznaika na Lune" w:hAnsi="Arial Narrow" w:cs="Neznaika na Lune"/>
          <w:noProof/>
          <w:color w:val="auto"/>
          <w:sz w:val="10"/>
          <w:szCs w:val="10"/>
          <w:lang w:val="en-US" w:bidi="ru-RU"/>
        </w:rPr>
      </w:pPr>
    </w:p>
    <w:p w14:paraId="03DC2B91" w14:textId="30801C4A" w:rsidR="00B330CA" w:rsidRPr="001E71A6" w:rsidRDefault="00B330CA" w:rsidP="00EE5F59">
      <w:pPr>
        <w:pStyle w:val="a5"/>
        <w:shd w:val="clear" w:color="auto" w:fill="FFFFFF" w:themeFill="background1"/>
        <w:rPr>
          <w:rFonts w:ascii="Arial Narrow" w:eastAsia="Neznaika na Lune" w:hAnsi="Arial Narrow" w:cs="Neznaika na Lune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6"/>
        <w:gridCol w:w="5233"/>
        <w:gridCol w:w="2617"/>
      </w:tblGrid>
      <w:tr w:rsidR="00127F13" w:rsidRPr="001E71A6" w14:paraId="4A69E2D7" w14:textId="792F5BEF" w:rsidTr="00127F13">
        <w:trPr>
          <w:trHeight w:val="2303"/>
        </w:trPr>
        <w:tc>
          <w:tcPr>
            <w:tcW w:w="1250" w:type="pct"/>
            <w:vAlign w:val="center"/>
          </w:tcPr>
          <w:p w14:paraId="7646F5F0" w14:textId="369A02BB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bookmarkStart w:id="0" w:name="_Hlk38821049"/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JANUÁR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18"/>
              <w:gridCol w:w="384"/>
              <w:gridCol w:w="318"/>
              <w:gridCol w:w="318"/>
              <w:gridCol w:w="386"/>
              <w:gridCol w:w="389"/>
            </w:tblGrid>
            <w:tr w:rsidR="00127F13" w:rsidRPr="001E71A6" w14:paraId="003B5D7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B55E91B" w14:textId="1701E787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9DC8075" w14:textId="33D07C50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2B38E591" w14:textId="4CF15A6F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0CBB614" w14:textId="726C45A8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62150544" w14:textId="4A060CD5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B77E009" w14:textId="06D16385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0DAAD69" w14:textId="4544C29A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25E83B6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007CE97C" w14:textId="230E45D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5315F252" w14:textId="152A538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BFE0574" w14:textId="062A1A6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B23DAC7" w14:textId="5F49706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98CE182" w14:textId="1C922F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4CB3EA34" w14:textId="3F42518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D2CACA7" w14:textId="59E7EDA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2A0ABF6A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593B320F" w14:textId="18ADAF9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51824BA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1F88C10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59DDA88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6AEE3F4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37EAE6B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47B5223" w14:textId="3AD76F8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0708EE1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5E0FE9" w14:textId="00D9BBC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23416E6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092C3A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1CB0524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6EEBAD5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54C58A9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BC00445" w14:textId="0F6B633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7E8D459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260FF9" w14:textId="24701FC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5148311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6953C7B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6BE71D2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6422D91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23C9916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1731B3E" w14:textId="3FBF70E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6CFBA99C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17B48FB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3E52B70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699D286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2C78F57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7A217EE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343E0E4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31D5313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49E065D1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1EC451D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6C8674D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14:paraId="07B70FA8" w14:textId="77777777" w:rsidR="00127F13" w:rsidRPr="001E71A6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0149E586" w:rsidR="00127F13" w:rsidRPr="001E71A6" w:rsidRDefault="00127F13" w:rsidP="00127F13">
            <w:pPr>
              <w:pStyle w:val="ad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</w:pPr>
            <w:r w:rsidRPr="001E71A6"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1E71A6"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1E71A6"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596CEF"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  <w:t>2026</w:t>
            </w:r>
            <w:r w:rsidRPr="001E71A6"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1E71A6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02EEC0F7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JÚL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1E71A6" w14:paraId="7C31A35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22B5ED30" w14:textId="1FC995DC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5914D8" w14:textId="48FBE5D1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81641B" w14:textId="67038C05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EA3E25" w14:textId="0AAA4BAE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5EDF38" w14:textId="1BB95BEC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A62FA5" w14:textId="05AD1D91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B7ED802" w14:textId="72615CA6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73D0CCC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1754EA26" w14:textId="7FE73C7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2FA772AC" w14:textId="66457EA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5E6F32C" w14:textId="759EC47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80BABC9" w14:textId="7F8BB0B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2CA1ED5" w14:textId="35D0DD7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F0D7892" w14:textId="06F89F9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62D72C71" w14:textId="4F9B960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02BA77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C4C02EC" w14:textId="5C1E2FD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B18E67B" w14:textId="6668893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54EF938" w14:textId="69BB7FC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1BB88A0" w14:textId="6335F50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2752D34" w14:textId="09BD7BE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453FDE0" w14:textId="5A527C5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553F8059" w14:textId="2CC0E1B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C129D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5C4E8A9" w14:textId="00BA07B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E1E601C" w14:textId="6A3AF91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E59C353" w14:textId="7C3503A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4A726FD" w14:textId="0BE25C3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B8F7799" w14:textId="3E19184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9EC118E" w14:textId="46617B7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06A60DB" w14:textId="1698631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54A3EF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31323A81" w14:textId="0E28FC4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EFB475E" w14:textId="6DDE2D5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8EDDF8E" w14:textId="3649D8B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8A60E8C" w14:textId="6D0AD5B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588E109" w14:textId="57FAD87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F2DD761" w14:textId="07D043E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CAC9E85" w14:textId="5C40A21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5F852296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42304B4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0C3BAB8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13EB5B1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1F44474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529C155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40794FE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0F3C516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149673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5BF6536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7DC271C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8E6D77D" w14:textId="77777777" w:rsidR="00127F13" w:rsidRPr="001E71A6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27F13" w:rsidRPr="001E71A6" w14:paraId="3551049D" w14:textId="3AE58D09" w:rsidTr="00127F13">
        <w:trPr>
          <w:trHeight w:val="2303"/>
        </w:trPr>
        <w:tc>
          <w:tcPr>
            <w:tcW w:w="1250" w:type="pct"/>
            <w:vAlign w:val="center"/>
          </w:tcPr>
          <w:p w14:paraId="0EBEAD0A" w14:textId="1741781C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FEBRUÁR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1E71A6" w14:paraId="31B7849D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01164D" w14:textId="379DFCBC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C14E41" w14:textId="2775B3A3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AE3FBFD" w14:textId="6CE246CC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746F3CD" w14:textId="481DEDE4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03BF9C" w14:textId="20C85DC8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DAB018" w14:textId="792665DF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AA25C31" w14:textId="66D11364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00577818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675971" w14:textId="0A66262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F3F28" w14:textId="6F80D1C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0DE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6CC15" w14:textId="69CFD13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3C01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500058" w14:textId="4AEC944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02A0B16" w14:textId="4EB04B5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7F7F9AC" w14:textId="7047B45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321B8B" w14:textId="37977ED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17027FB4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A6E6F8" w14:textId="513B78E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F77F0E" w14:textId="1A72B4B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4C1331F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36F334C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7B9E263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5CC4DE1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4233DB1" w14:textId="503E558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1624498B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5E9CC0B" w14:textId="4F19399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45AFEB" w14:textId="5B3A623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015BC60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0ABC6E7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14597F5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0C21AC2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9C06D0C" w14:textId="59517EF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7F86B9A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926075B" w14:textId="5D3378D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F4E7D5" w14:textId="489CE90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1283855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2C0184A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61C15E0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4362D9C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55D50FB" w14:textId="7A5E46E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A1DF3E0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40C5EFA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0C7E73E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3CD0412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62419B9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4DEE5BF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5342EF8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0388685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166E3AF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558E7DF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78B2DDA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B30415F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7"/>
            </w:tblGrid>
            <w:tr w:rsidR="00127F13" w:rsidRPr="001E71A6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E71A6" w:rsidRPr="001E71A6" w14:paraId="501A24D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405DDC8" w14:textId="77777777" w:rsidR="001E71A6" w:rsidRPr="001E71A6" w:rsidRDefault="001E71A6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E71A6" w:rsidRPr="001E71A6" w14:paraId="061B266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7C39AEC" w14:textId="77777777" w:rsidR="001E71A6" w:rsidRPr="001E71A6" w:rsidRDefault="001E71A6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48CF99" w14:textId="14E064D2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CB974DD" w14:textId="2D2FCD31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AUGUST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1E71A6" w14:paraId="1462069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1C4FA98" w14:textId="5E7BE259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E732B" w14:textId="6D191EBE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2527F6" w14:textId="3557A12D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77B056C" w14:textId="7DCFB75F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8BE037" w14:textId="5E89EEB3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2591F9" w14:textId="30AA05D1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5DB7D3" w14:textId="5A75F185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126E1D1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FA3F978" w14:textId="59A6CCB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63AED" w14:textId="726CE4A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3C01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2F50C5" w14:textId="2D8B0AF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3A51A9" w14:textId="2077F92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5B8DCC" w14:textId="50AF400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B96F0" w14:textId="30EA5DD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BA4821" w14:textId="5176174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2FF85B1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5FB695" w14:textId="3F38F62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EC2BD2" w14:textId="61C8F02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A123E" w14:textId="442FCBE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7AD77F" w14:textId="43D27CC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AA1076" w14:textId="4FAE9CE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4632F1" w14:textId="6CA5BB7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1D2A9B" w14:textId="177F144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A5E912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5CB78F0" w14:textId="7B61F8A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EB8B7E" w14:textId="6AF73E2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5347B9" w14:textId="67DCB75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F37413" w14:textId="2E4E1AD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3B8DE17" w14:textId="0F93120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2CBC05" w14:textId="45AEA27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D35F756" w14:textId="61FD7B4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FB8780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8F483FB" w14:textId="5358F28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77E7CE" w14:textId="2B54868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04CFCF" w14:textId="5E9FE7F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9A50959" w14:textId="055EB06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646A4F" w14:textId="273F099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4F1D69" w14:textId="2789A89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4280E46" w14:textId="6AD7A26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B287C25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24F0E51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7F53D00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75BFF12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391CAA5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46B9FCB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016CA0D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79546C9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88BA3B7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58C9FBC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7DFDE6D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0DE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36055B5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1E71A6" w14:paraId="5BF51B49" w14:textId="71C4C682" w:rsidTr="00127F13">
        <w:trPr>
          <w:trHeight w:val="2303"/>
        </w:trPr>
        <w:tc>
          <w:tcPr>
            <w:tcW w:w="1250" w:type="pct"/>
            <w:vAlign w:val="center"/>
          </w:tcPr>
          <w:p w14:paraId="6E36DF11" w14:textId="131511AB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MAREC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1E71A6" w14:paraId="4120548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189406" w14:textId="1AE09FA2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BF385F8" w14:textId="3468C382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674220" w14:textId="091CAA44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60A6F4" w14:textId="28972B21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F1DCF8" w14:textId="7FCAB1AB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B6F987" w14:textId="7C2EBABF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D8F64F1" w14:textId="40883F49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110028A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057BD3A" w14:textId="2412D2D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03090E" w14:textId="5127E31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0DE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C7F0D4B" w14:textId="69719CB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3C01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2DBA5A" w14:textId="4812C35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53132C" w14:textId="18047D3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1337DB" w14:textId="1CAF1C1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452A13B" w14:textId="70C5AF5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3519B9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E246ECD" w14:textId="3D01AEE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BB8A08" w14:textId="66D7BAA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3BAB22F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75B608F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44A45B1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1D88427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8A3E9EB" w14:textId="2CBF57C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401F422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CB9533" w14:textId="267B0E5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27A417" w14:textId="4B6AF04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10ED4B3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65EAD62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32EC317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19A4975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21FE22" w14:textId="00B4CF8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962D66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A39D047" w14:textId="7EEE5C6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7DBCD" w14:textId="002438F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5E4F8F6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4910FAE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0A70465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4381222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F7BBF33" w14:textId="4335AD6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5AA2C0F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75BDEE3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52ED5A4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703B294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475AA45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55DBCC9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0CFEB9B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7D10C6C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DCB39B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6B456DB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251C399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02AC152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64A326C" w14:textId="24667802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SEPTEMBER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1E71A6" w14:paraId="581B29B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77D5757" w14:textId="05613152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8C72FB" w14:textId="3D5F5CF4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23E0DF" w14:textId="7D689997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76B51C" w14:textId="22BF3DFE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0ED4CE" w14:textId="3B0179F0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06B04F" w14:textId="6BBBECBD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A6BFDC" w14:textId="3A7A13A6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49BF5E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1D6186" w14:textId="6C25D8A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33230D" w14:textId="67A9D79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BD48D9B" w14:textId="304078D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492BBA" w14:textId="330E70D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61F7628" w14:textId="5D5EFEC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04B279" w14:textId="2A687BA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F3FB2E8" w14:textId="580A0DD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6CB812E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D9178BA" w14:textId="4091CFE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0D15FB8" w14:textId="35511DD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52021D" w14:textId="757818B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27FE6E" w14:textId="4AD7A62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58B161" w14:textId="13D98E8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99B3FA" w14:textId="0AF5CB0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9A3A37" w14:textId="0D3780E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5283D64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B99688" w14:textId="060E160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D0DA37" w14:textId="38396CE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503EBB" w14:textId="078CDD1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836219" w14:textId="17F6AC9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55754F0" w14:textId="51AEED1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625EB1" w14:textId="6209A21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2D78E87" w14:textId="7E1C845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501B6D3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6BFC70C" w14:textId="732D155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43D0C2" w14:textId="3A60A25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AC5B33" w14:textId="68A4E14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9337A42" w14:textId="4A10F30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E621CC" w14:textId="18A2F6F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AB77A3" w14:textId="739EFDC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196A9B" w14:textId="5B7EB1A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07474E9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24A622D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2E280D9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388A658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1128D76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1743E52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558744E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1725FD3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9CC7EA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4673F91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2BB535D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5006D8D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1E71A6" w14:paraId="5CE86352" w14:textId="1C778BAC" w:rsidTr="00127F13">
        <w:trPr>
          <w:trHeight w:val="2303"/>
        </w:trPr>
        <w:tc>
          <w:tcPr>
            <w:tcW w:w="1250" w:type="pct"/>
            <w:vAlign w:val="center"/>
          </w:tcPr>
          <w:p w14:paraId="13A1C263" w14:textId="61EEEE71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APRÍL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358"/>
              <w:gridCol w:w="358"/>
              <w:gridCol w:w="358"/>
              <w:gridCol w:w="358"/>
              <w:gridCol w:w="358"/>
              <w:gridCol w:w="352"/>
            </w:tblGrid>
            <w:tr w:rsidR="00127F13" w:rsidRPr="001E71A6" w14:paraId="15E095EA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FAB13C6" w14:textId="32C23E0A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1227B88" w14:textId="0A1BDB12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E9D9C3" w14:textId="15B70953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53E103" w14:textId="02FE196E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EBFB64" w14:textId="6C04EF72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4181A3A" w14:textId="7E8D5AFF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BB2CFF3" w14:textId="49680CEC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5369470B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3E3F691" w14:textId="1EED39F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B76FA3C" w14:textId="71F23D6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6A964E" w14:textId="147DC69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150541" w14:textId="01191A9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3775D10" w14:textId="08B838C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3A0F79" w14:textId="659F712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705492" w14:textId="411B590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2B0FFFE5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08D76151" w14:textId="55EA5AA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9BD1E9E" w14:textId="348D0E4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720AF37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495DC17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301DE0C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39672AD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B26657C" w14:textId="3EE1480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C547867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FD8B05C" w14:textId="620EBF9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6F28DCA" w14:textId="7A75F22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163D04F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71F2BB8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0A3A273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0A35FE0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7749BB" w14:textId="584F2F5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C32D10F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F9BEFCB" w14:textId="268F56A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19A3" w14:textId="7A5F3FF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7207E9B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5A73A4E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6046EAE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0AEFEDC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7B8890" w14:textId="6447A9D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29650B3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5E019FD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120C8DD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23A8A0B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10EE579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76CB103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405A69F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3CAC9AD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1C0F9501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3C27EA8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077352D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6524AD6D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5A727B9" w14:textId="22A5945D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OKTÓBER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1E71A6" w14:paraId="209B8387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78AB8E3D" w14:textId="134188BD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CB68A" w14:textId="1D65F6FE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3BA0E" w14:textId="131322D4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9B57078" w14:textId="64EFD41B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88D14" w14:textId="2FA2BCAB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38F7CD" w14:textId="76DFDEEA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8774E1" w14:textId="0B8C3E02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2E06ADA4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091196D5" w14:textId="36636A0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D4131E" w14:textId="4E5C3D2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EE200C" w14:textId="345B2CC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01E09" w14:textId="4F1E57E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9D4085" w14:textId="6AE8DA8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C114E4" w14:textId="7AB7DF8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34B624A" w14:textId="7C18D6F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18F57F60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514030B0" w14:textId="4A3721B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98AE0D" w14:textId="380D48E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A59E198" w14:textId="7D011DF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3058E3" w14:textId="753E698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CEE00B" w14:textId="69FAF21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75EF45" w14:textId="7539273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690BC6" w14:textId="455A921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1D5DADF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1D24548D" w14:textId="2B5CB37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CC746D" w14:textId="1E7A6EC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9B2CD9" w14:textId="1D7A157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1463F6" w14:textId="032C0BB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BA1F" w14:textId="12EFF40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30045C" w14:textId="13CAA14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D243A19" w14:textId="18ADE4D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C114E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343A9EB7" w14:textId="0BC3C62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7E79624" w14:textId="0F0F6C3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77BDBE" w14:textId="6641076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B6F39E" w14:textId="5593942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ACED2F" w14:textId="52540A1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13F66C" w14:textId="69CF0CE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CE1589D" w14:textId="5088B62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BBCC932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3495045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207142E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68CAC25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56AE331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756F228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4017303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403A99C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CCE4CD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5F144F4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561AB63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13609F8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1E71A6" w14:paraId="06082AB3" w14:textId="012949B0" w:rsidTr="00127F13">
        <w:trPr>
          <w:trHeight w:val="2303"/>
        </w:trPr>
        <w:tc>
          <w:tcPr>
            <w:tcW w:w="1250" w:type="pct"/>
            <w:vAlign w:val="center"/>
          </w:tcPr>
          <w:p w14:paraId="52718B36" w14:textId="3D2200F3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MÁJ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1E71A6" w14:paraId="1536F6E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F67181" w14:textId="07E14494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6D485D" w14:textId="6B49D3A5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E0434" w14:textId="0D48112A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57438B9" w14:textId="7296233E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B0F863" w14:textId="7D48E4D2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35A603" w14:textId="5A35A189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B2E95D6" w14:textId="3B3CF8B7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0562A5B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78ABC72C" w14:textId="442BF88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04E475" w14:textId="1EA5A0D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BD57E9" w14:textId="3CF3609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E265C6" w14:textId="7B1D3B5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675EDC" w14:textId="158C0EE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AED033" w14:textId="77A54EE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27609CD" w14:textId="71EDD4A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6A8376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47BFF5A" w14:textId="513EC8E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FFEE10" w14:textId="5FFFE9E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601C03B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5595D5F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2FF334E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13EED77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A811FA7" w14:textId="42F2CA8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52778F6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E63A180" w14:textId="5A0F0AF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76EDC" w14:textId="235C997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5DAF9F3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58C0543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4D36BEA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068EC5D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9F9E29E" w14:textId="423E873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629FFE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FC5519C" w14:textId="687B625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8BCCA" w14:textId="78DE8EF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1380539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5F30778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2DC87AA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6AA317C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6F76B7" w14:textId="2A87383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2B568A40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4778C5C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7B1C641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0B834BA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195AFFE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2ABD88A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35DDB60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448A464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26517E44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1DC45DF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3C01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6E7EE43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3C01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3C01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3C01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3C01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A372292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84231B9" w14:textId="479CD71B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NOVEMBER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1E71A6" w14:paraId="01E09DF9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E7A9014" w14:textId="62031D1F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F60B22" w14:textId="385AC5A4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15F637" w14:textId="12A68B54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934DD0" w14:textId="2E12CD06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1CD004" w14:textId="5E6FB1E7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653725" w14:textId="78A255D0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014C80" w14:textId="0206B69A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0E04769B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1191A46" w14:textId="67D6442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11A77A" w14:textId="4640039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0DE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F52DF11" w14:textId="09AB8FF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3C01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4470A9" w14:textId="39BC0A4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A2C2F0" w14:textId="3724511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1D25DD" w14:textId="2FE5767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425D5C" w14:textId="5E658C5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2799EF9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46C63D" w14:textId="37E03D0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22FF943" w14:textId="0E42C54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7A56C8" w14:textId="3AD337F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600F85" w14:textId="0C25E33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404B7E" w14:textId="6B71B23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9CE302" w14:textId="29F4D4D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BBDB372" w14:textId="677896D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40F297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8918CB" w14:textId="320FEEE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8912A4" w14:textId="321D830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CF0D3" w14:textId="4319CDB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CFA0ED" w14:textId="2576B36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5D6882" w14:textId="364C5BB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F16D9" w14:textId="651F53C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9C5196" w14:textId="2D871C8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7CF7E4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5A3141A" w14:textId="3FA749E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470CF3" w14:textId="71C3C70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8A882" w14:textId="7E2F333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F56217" w14:textId="7D9C155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0BE2F" w14:textId="2BA74C6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4CE2E6" w14:textId="24DAC47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1A95284" w14:textId="1B96995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8EBF90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56B161B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5B2A844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620B542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1A15AB1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0266132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4F8A4C8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2934AB8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4A29276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4E786E1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231F66E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7FC8934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1E71A6" w14:paraId="4EB38C24" w14:textId="1E286670" w:rsidTr="00127F13">
        <w:trPr>
          <w:trHeight w:val="2303"/>
        </w:trPr>
        <w:tc>
          <w:tcPr>
            <w:tcW w:w="1250" w:type="pct"/>
            <w:vAlign w:val="center"/>
          </w:tcPr>
          <w:p w14:paraId="36117731" w14:textId="6406587C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JÚN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1E71A6" w14:paraId="783577D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165629" w14:textId="6F204818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F4480D" w14:textId="451D2F15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7CD671" w14:textId="02192FC5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3B7DF9" w14:textId="7B352026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C99E4" w14:textId="319F1615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8890FA" w14:textId="7FD11AC8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A2E95CB" w14:textId="1C15743D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51179E7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427C6C" w14:textId="4BD2F32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FABF980" w14:textId="01AD008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8F7B2A" w14:textId="562CFC0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74E807" w14:textId="28D0F86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F6326E" w14:textId="67CFDC3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F9704A" w14:textId="2B1A6D4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055A7EA" w14:textId="1724160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6A8D2873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22708A2" w14:textId="1591EBE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82FAAD" w14:textId="5C4C440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7186A9E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0CF0310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068EDC2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5D7D8B1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466E5DD" w14:textId="1268817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62F92DC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55A376" w14:textId="496B873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6CBDFC" w14:textId="2B337DD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322712C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64AFD03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2531E06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2F76775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352C82" w14:textId="2387773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43B4D5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5DE7C3" w14:textId="5C22835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90EDB9" w14:textId="5D26552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7616C83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38B2B09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17C8994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5205B1D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10EC06" w14:textId="04F96A3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9EBC8F3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31DFFA4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0E6D38E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3DF7778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34C33B2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0C2A777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082157E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2ED8593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6BF3718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7F17179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741C42A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25ABE3E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573894A" w14:textId="5EDC20D9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DECEMBER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1E71A6" w14:paraId="5C764E9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669D86" w14:textId="33847847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7B5D5A6" w14:textId="33311711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23571" w14:textId="0B4E7F71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591EB9" w14:textId="0B049AC9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1FC5DA0" w14:textId="1EC16661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A0825D" w14:textId="7CAE6398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DB60F50" w14:textId="2279EB5C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0BF5B3F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1B30C71" w14:textId="2FC097A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CF12D5C" w14:textId="334337C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E1E4" w14:textId="784F929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979589" w14:textId="0FC933C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8507AF8" w14:textId="4A6752A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A398A" w14:textId="7A62FDB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BCE1482" w14:textId="6DD688F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1CD5A18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05E46B" w14:textId="07D06F1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18C6F8" w14:textId="068A5A8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695F9BB" w14:textId="46EDFAF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A220C" w14:textId="2D927E1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18F928" w14:textId="639F6D7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1B425C" w14:textId="5F14BB5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CD7A32" w14:textId="23F4B40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503317E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A2E8A6" w14:textId="3196092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C40703" w14:textId="1D9F887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4DEEB6" w14:textId="10DC94D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DCB6FD2" w14:textId="224FF7E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8D8B80" w14:textId="5816EE4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2DA0E3" w14:textId="3CB2C3C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821A2E" w14:textId="45EF2A6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3D4F1B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328AD71" w14:textId="50689C8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92AE8D" w14:textId="18B7402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3F43A5" w14:textId="1809105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E12E469" w14:textId="45C12C2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17751" w14:textId="7C156B7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DB6332" w14:textId="46FC5A8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797046" w14:textId="0F55429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EA109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34A75E7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7D524CC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708994A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135485A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241CFC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6855C8B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6CEC5A0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12F010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1DD7DB2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1EB8FF2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EEE8DCD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1E71A6" w:rsidRDefault="00B330CA" w:rsidP="00EE5F59">
      <w:pPr>
        <w:pStyle w:val="a5"/>
        <w:shd w:val="clear" w:color="auto" w:fill="FFFFFF" w:themeFill="background1"/>
        <w:rPr>
          <w:rFonts w:ascii="Arial Narrow" w:eastAsia="Neznaika na Lune" w:hAnsi="Arial Narrow" w:cs="Neznaika na Lune"/>
          <w:noProof/>
          <w:color w:val="auto"/>
          <w:sz w:val="2"/>
          <w:szCs w:val="2"/>
        </w:rPr>
      </w:pPr>
    </w:p>
    <w:sectPr w:rsidR="00B330CA" w:rsidRPr="001E71A6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991E4" w14:textId="77777777" w:rsidR="007D7545" w:rsidRDefault="007D7545">
      <w:pPr>
        <w:spacing w:after="0"/>
      </w:pPr>
      <w:r>
        <w:separator/>
      </w:r>
    </w:p>
  </w:endnote>
  <w:endnote w:type="continuationSeparator" w:id="0">
    <w:p w14:paraId="2523E937" w14:textId="77777777" w:rsidR="007D7545" w:rsidRDefault="007D75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znaika na Lune"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EF034" w14:textId="77777777" w:rsidR="007D7545" w:rsidRDefault="007D7545">
      <w:pPr>
        <w:spacing w:after="0"/>
      </w:pPr>
      <w:r>
        <w:separator/>
      </w:r>
    </w:p>
  </w:footnote>
  <w:footnote w:type="continuationSeparator" w:id="0">
    <w:p w14:paraId="284075FD" w14:textId="77777777" w:rsidR="007D7545" w:rsidRDefault="007D75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5A57"/>
    <w:rsid w:val="000A7094"/>
    <w:rsid w:val="000D7EAC"/>
    <w:rsid w:val="000E3060"/>
    <w:rsid w:val="001274F3"/>
    <w:rsid w:val="001275EE"/>
    <w:rsid w:val="00127F13"/>
    <w:rsid w:val="00132D03"/>
    <w:rsid w:val="00140C7C"/>
    <w:rsid w:val="00151CCE"/>
    <w:rsid w:val="001630DE"/>
    <w:rsid w:val="001A6EFE"/>
    <w:rsid w:val="001B01F9"/>
    <w:rsid w:val="001B73B9"/>
    <w:rsid w:val="001C41F9"/>
    <w:rsid w:val="001E71A6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2C5D"/>
    <w:rsid w:val="00310954"/>
    <w:rsid w:val="00314A06"/>
    <w:rsid w:val="003308A9"/>
    <w:rsid w:val="003327F5"/>
    <w:rsid w:val="00340CAF"/>
    <w:rsid w:val="003474AD"/>
    <w:rsid w:val="00362E95"/>
    <w:rsid w:val="003669CB"/>
    <w:rsid w:val="00366AE7"/>
    <w:rsid w:val="00371D60"/>
    <w:rsid w:val="003A1FE0"/>
    <w:rsid w:val="003C0D41"/>
    <w:rsid w:val="003E085C"/>
    <w:rsid w:val="003E7B3A"/>
    <w:rsid w:val="003F70D3"/>
    <w:rsid w:val="00416364"/>
    <w:rsid w:val="00420348"/>
    <w:rsid w:val="00426DA6"/>
    <w:rsid w:val="00431B29"/>
    <w:rsid w:val="00440416"/>
    <w:rsid w:val="00462EAD"/>
    <w:rsid w:val="0047429C"/>
    <w:rsid w:val="004A6170"/>
    <w:rsid w:val="004B2D3B"/>
    <w:rsid w:val="004F6AAC"/>
    <w:rsid w:val="00503C01"/>
    <w:rsid w:val="00506356"/>
    <w:rsid w:val="005123B0"/>
    <w:rsid w:val="00512F2D"/>
    <w:rsid w:val="005502AB"/>
    <w:rsid w:val="005678B5"/>
    <w:rsid w:val="00570FBB"/>
    <w:rsid w:val="00583B82"/>
    <w:rsid w:val="005923AC"/>
    <w:rsid w:val="00596CEF"/>
    <w:rsid w:val="005D5149"/>
    <w:rsid w:val="005E656F"/>
    <w:rsid w:val="005F0868"/>
    <w:rsid w:val="00603417"/>
    <w:rsid w:val="006045F6"/>
    <w:rsid w:val="0060619F"/>
    <w:rsid w:val="0061471E"/>
    <w:rsid w:val="006237AA"/>
    <w:rsid w:val="0064025F"/>
    <w:rsid w:val="00641EFB"/>
    <w:rsid w:val="00667021"/>
    <w:rsid w:val="00694FAD"/>
    <w:rsid w:val="006974E1"/>
    <w:rsid w:val="006C0896"/>
    <w:rsid w:val="006C1679"/>
    <w:rsid w:val="006C58B6"/>
    <w:rsid w:val="006D1DD8"/>
    <w:rsid w:val="006E48C9"/>
    <w:rsid w:val="006F513E"/>
    <w:rsid w:val="00712732"/>
    <w:rsid w:val="00713F62"/>
    <w:rsid w:val="00763DD8"/>
    <w:rsid w:val="00797C32"/>
    <w:rsid w:val="007A7E86"/>
    <w:rsid w:val="007C0139"/>
    <w:rsid w:val="007C0572"/>
    <w:rsid w:val="007D45A1"/>
    <w:rsid w:val="007D7545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3952"/>
    <w:rsid w:val="00BE5AB8"/>
    <w:rsid w:val="00BF3C3E"/>
    <w:rsid w:val="00C02AD1"/>
    <w:rsid w:val="00C13AFD"/>
    <w:rsid w:val="00C32B94"/>
    <w:rsid w:val="00C44DFB"/>
    <w:rsid w:val="00C5573D"/>
    <w:rsid w:val="00C6519B"/>
    <w:rsid w:val="00C70F21"/>
    <w:rsid w:val="00C7354B"/>
    <w:rsid w:val="00C76E7C"/>
    <w:rsid w:val="00C81B72"/>
    <w:rsid w:val="00C81E2C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49CF"/>
    <w:rsid w:val="00DB6379"/>
    <w:rsid w:val="00DC1675"/>
    <w:rsid w:val="00DE0E46"/>
    <w:rsid w:val="00DE32AC"/>
    <w:rsid w:val="00E06E58"/>
    <w:rsid w:val="00E13605"/>
    <w:rsid w:val="00E1407A"/>
    <w:rsid w:val="00E26741"/>
    <w:rsid w:val="00E318B9"/>
    <w:rsid w:val="00E42842"/>
    <w:rsid w:val="00E50BDE"/>
    <w:rsid w:val="00E53989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EF6B2A"/>
    <w:rsid w:val="00F23BCD"/>
    <w:rsid w:val="00F4393E"/>
    <w:rsid w:val="00F45A08"/>
    <w:rsid w:val="00F51092"/>
    <w:rsid w:val="00F556A8"/>
    <w:rsid w:val="00F91390"/>
    <w:rsid w:val="00F93E3B"/>
    <w:rsid w:val="00FA5995"/>
    <w:rsid w:val="00FA67E1"/>
    <w:rsid w:val="00FC0032"/>
    <w:rsid w:val="00FD7A67"/>
    <w:rsid w:val="00FE33D6"/>
    <w:rsid w:val="00FF4587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3421</Words>
  <Characters>19504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2025-10-26T08:02:00Z</dcterms:created>
  <dcterms:modified xsi:type="dcterms:W3CDTF">2025-10-26T08:02:00Z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