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BB24DC4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673D08">
              <w:rPr>
                <w:rFonts w:cs="Arial"/>
                <w:b/>
                <w:bCs/>
                <w:noProof/>
                <w:color w:val="auto"/>
                <w:lang w:bidi="ru-RU"/>
              </w:rPr>
              <w:t>2026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3E34B90" w:rsidR="00612E0C" w:rsidRPr="00D17929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6070AD2C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9408482" w14:textId="2E26353A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B285114" w14:textId="1499B397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4BB7502" w14:textId="434C778F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684BA99" w14:textId="79B2C379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CF75680" w14:textId="55D81998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57BE3AF3" w14:textId="6F096FAD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7E85CF0" w14:textId="7FF86FF7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4AB734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771656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626174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6B9B3B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552592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0ED09F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647239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F2E78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DE7F7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B769B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03DA1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FCA59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A1D72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7990D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308CB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C1901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E404E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3DB7A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A61BF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584E5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E9027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17FA9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44825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46A1F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651C1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C3BD2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03A3B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D1DD9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E3CC4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BF34F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392F5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F44A7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46799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2B050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10931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1BBE5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58524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2DB71B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1D11431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B4A50A8" w14:textId="40EB5FB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D052ACD" w14:textId="4942834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A47D848" w14:textId="19CC66A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1412BE2" w14:textId="124C3BF1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3D3BE5" w14:textId="36032F4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42F7BE9" w14:textId="79723A71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CB16A91" w14:textId="7A21E0A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046E27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59D16F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3E45A5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6CDBB1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3AAC15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1CD888BB" w14:textId="4ED1F7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A023F15" w14:textId="7F8F9A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178D64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5F83B3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6DBAD8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6D5DF9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6E75FC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3E4278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5AD7F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74EB80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6B836E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18B6D9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162A0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40B40D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1F6E2E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C1535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43C901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526E97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32CA2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1ADE0A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0C2256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0B2B77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BC387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0CB556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3F7753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7AF19B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397760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4DE674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090759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8A081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7408A6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553208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591C30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49DCC8F8" w:rsidR="00B27062" w:rsidRPr="006836B3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57188F6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D82C68E" w14:textId="3AE2CA3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081C50" w14:textId="76EA902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B330407" w14:textId="499C1ECF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F2E47A7" w14:textId="64D482B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D7F939A" w14:textId="664B8B7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24E7528" w14:textId="5CF4A0B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6F13CE6" w14:textId="4B36656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496F9C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2F1DA8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34B538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774A89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4122A2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70C4B999" w14:textId="001039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611257B" w14:textId="4AB251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2D8059F" w14:textId="7B7F62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5A3F8C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14CE74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7819BC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4BB583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76050E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2C3A7B" w14:textId="56F4DB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5B1BC1FA" w14:textId="6C91FC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6D6EB8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073B9A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0EB104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07E18D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4132CD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40F2AC" w14:textId="1EF6B9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00EE5652" w14:textId="6C5749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16C4F6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2CB92D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518ABA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3D7C3B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7CE34F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8F77A3C" w14:textId="57B7EE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4ACEBE8" w14:textId="76603A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61FEF2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04BA98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23F6F7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21B552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3CA363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8E039F" w14:textId="23CAAA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E6C55AF" w14:textId="4FE88C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0FBF63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92F555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401138B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48C618E" w14:textId="0DC15B7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8875A88" w14:textId="5A2DE6B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BA8D3FF" w14:textId="6D3C3D8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6D9A724" w14:textId="26BDFCA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6EDF12F" w14:textId="42F24666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14A8180" w14:textId="71F2A60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256D4DB" w14:textId="2FB4981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C5D93D" w14:textId="00D161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A2BC1B1" w14:textId="13D3E7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B2768D" w14:textId="4DCEE0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7AAB21" w14:textId="028750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03FBC2" w14:textId="204AA7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4DE3B76" w14:textId="6E9EC0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C9BEC9E" w14:textId="63D8AF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035CDE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CF1C20" w14:textId="04D14E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40AD34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754870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726FF1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67FC03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893EF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22E236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C37CB7" w14:textId="31B248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1D27DB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012E0C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530AF6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073DC1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BAE4A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7DA761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7ECA79" w14:textId="6E563C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3E7FE9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5B8C46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5B7FF5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6D0057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C13B4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76B8FB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DCBBC" w14:textId="000B39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4926F1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68E46A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1E9946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4B6B28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7A181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4F4BF6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D1DC2B" w14:textId="028B8F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454D22F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7641D0CB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AB9ED4E" w14:textId="6E9FD5B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9D186A1" w14:textId="2225FFC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626984B" w14:textId="14147C7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1AD4BDE" w14:textId="373739C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0443639" w14:textId="4BDE55E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3E119DB" w14:textId="5AD0374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DA99563" w14:textId="32AC554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607DB9" w14:textId="3407D9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C3D935" w14:textId="62B629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770862A" w14:textId="6EF06A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D7F723" w14:textId="00C883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30D98D" w14:textId="2C1BB4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16B5E9" w14:textId="23418C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4D949F" w14:textId="0C2D83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6C7AE3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0D077A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02AB35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154ECA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1A12A5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0E075B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3B615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13B18F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0C99C4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1A7922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585376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207BD5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18ED2E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5F6AD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526B97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60BF96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1CFAB8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4BC1AF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48A0B0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3F4161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51144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7BB5F4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0BA3BD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41596A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1B941E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1CC183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0AF399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695F5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4C793F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159B01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38B0D7A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3442D04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5ECF4CC3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2F6556C6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7D372C9A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39A62BE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4CAD87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CFE407A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893BECD" w14:textId="5AC40B9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0B9338" w14:textId="101B6AF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21B8F87" w14:textId="5184369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65E1320" w14:textId="5B86F2A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210675F" w14:textId="1C77257F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A5AA2EC" w14:textId="00A4B5C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228F16D" w14:textId="01F1C3EB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BA6D45" w14:textId="7B2D2A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FEE45A" w14:textId="092D1B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8B4D4C" w14:textId="2A5ACC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215F83" w14:textId="5D53F6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59E4A7" w14:textId="0DAAC7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25A5C01F" w14:textId="3CB827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2C83CDA" w14:textId="6DD2D8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C502A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3F9B77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7ACA53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48BC9E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E75C8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5ED97A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E5F75D7" w14:textId="575C9D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4C3A21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2BDBC9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58CC7C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1CA9DF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4B1B68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183FB6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0B891E" w14:textId="2CA208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0A808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1A199E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20F8D6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573958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1EAB68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6A30DAA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701C99" w14:textId="50810E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332774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19F68F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05936F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3240AC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64A31A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043324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A9BD90" w14:textId="41040A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E2C8E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1924B5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CC31B85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9355FC5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0D5E333" w14:textId="0F60EC3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79D599" w14:textId="44EB5DA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5041FA7" w14:textId="1664F9F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A3F4389" w14:textId="3ED5CB7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80EDCA7" w14:textId="16B1D00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D33AC24" w14:textId="51220C3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25FA0C5" w14:textId="18AA588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</w:tcPr>
                      <w:p w14:paraId="2654728C" w14:textId="3B44FB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10BB236D" w14:textId="04F007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764AD9C5" w14:textId="43E0F7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30915E37" w14:textId="4414FC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53D8435D" w14:textId="720659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</w:tcPr>
                      <w:p w14:paraId="2A9D2964" w14:textId="701127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</w:tcPr>
                      <w:p w14:paraId="6A49BCAA" w14:textId="1A89DE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527C8673" w14:textId="2EDE0E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6AA87E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71CC44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6197BB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560178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54FDA8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C22EC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6015D498" w14:textId="6C3CC8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276144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5DE8BB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4FDE44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66A8BC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482BAA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27689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0BE55D21" w14:textId="020298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605BD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2ACDC3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7D52CD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074BCE6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07DCDA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50769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1D8C1ED8" w14:textId="59B6F6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6A0480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701653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0C4830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0C50D7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409F32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082C6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186F6115" w14:textId="712D9A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76575D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580711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391A2D49" w:rsidR="00B27062" w:rsidRPr="00DE1A86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77C7D463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65FE43" w14:textId="2FBBAF29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ED81C9E" w14:textId="6D32BB9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CEAFCB" w14:textId="6FA2D8A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B3AC2C8" w14:textId="158B4B4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4F49CD" w14:textId="6AA909F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4CEFA78" w14:textId="7CF72A7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36B7B87" w14:textId="4918CD3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99A9219" w14:textId="483464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E3A1F2" w14:textId="1F577C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CC8AB17" w14:textId="15FD79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5853AB" w14:textId="4DE80E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C8E9772" w14:textId="689610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554BF77" w14:textId="54CDF8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5F4203E8" w14:textId="431878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3A1FA5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656E00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3C088D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3BE56B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547A5F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6F5AA6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D95BF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0A3900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65DA8D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090831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4708F0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77FCA8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20AB74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9F1AD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5B1E7D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2C9F46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71E6A2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3A0C21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5FC7F3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5CB589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84C44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687C35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6B37D0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3187CB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7FF963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25AED5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0DB80B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E3946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3DFBE6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55E4C7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F6A3F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E07CF4F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512BF07C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5B07C2DC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73637E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632F2306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467F28C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6298C42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02113AC" w14:textId="5CAC1DF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FFC79D6" w14:textId="07FB3B4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DAE41B" w14:textId="2B6E7B1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F6D9FBA" w14:textId="08818C5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B9553B9" w14:textId="264DF6F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AB9C00A" w14:textId="783D00D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30925B0" w14:textId="4CA9C3C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4E44E10" w14:textId="292A9B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936B04" w14:textId="44BA15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37D62ED" w14:textId="0001E2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C48FC35" w14:textId="41E212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7005C7D" w14:textId="074BBE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3E8FC14" w14:textId="7B7C8A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5C1B6ED8" w14:textId="29A88D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817BD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4EBF21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0579AC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5D74FC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7A3AF3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445886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23D446" w14:textId="507A55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02762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16D07E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652EBE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282B9D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7700D7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5F74FE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AD2E317" w14:textId="3BAD84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8F164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71F048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41572C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557537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0111F2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6C87B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8CEE29" w14:textId="517545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D8D85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3CE757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023D23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0F0103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3D383E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2BDD51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AA51BE" w14:textId="695D0D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0EFEC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519297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078AA7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645202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1459CD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0201387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5E9182C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BD752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1DA2289F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61465F1" w14:textId="7053E676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7978E76" w14:textId="2CA83E1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4142C0" w14:textId="6B5CE82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EAA7938" w14:textId="358648C1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CF93F66" w14:textId="2B505A4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101EEAA" w14:textId="23C348F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22DDBF4" w14:textId="6FA9EF7B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928224A" w14:textId="0933E0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B85523" w14:textId="3E5B9D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A6FAE7" w14:textId="059BD7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F44BEE" w14:textId="57FD1E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11C567" w14:textId="6B215C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4CEAF06" w14:textId="0F5306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81D5245" w14:textId="71E66E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37D144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70389C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56F82E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430A86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07F55A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1963CC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20DE6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04CB22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7640D9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7C29A4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2BFA6B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46D070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2403BD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C5261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1E1BBB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56C4CD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2D2394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533692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0305C1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569E41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FD3E7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2FE814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38C5E5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52ABF3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51ACDF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10DE97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75395F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96687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7C371A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561E2E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97CD50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314998A" w:rsidR="00B27062" w:rsidRPr="00DE1A86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3804BFE9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9917AAA" w14:textId="409784C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1BC836" w14:textId="0089276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DDCB495" w14:textId="5982CF2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708805C" w14:textId="0A66E70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C312728" w14:textId="4CFFB6DB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4B80C4A" w14:textId="58EBC1D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3BC35CA" w14:textId="109A0C90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42DCC96" w14:textId="563FB0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C0E652B" w14:textId="34561F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4BF1D2" w14:textId="18AE4E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F88DEE7" w14:textId="3B63CE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0DC270D" w14:textId="601CFF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8D2DD1D" w14:textId="3915B8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C796EA4" w14:textId="5E9816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15B989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22057B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192BEA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164B39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7FDF1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7AB866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61C24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2761ED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7A6D6E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25EBC1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7B698A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53172E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5DA3C0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1E0F8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712F2D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3113D0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205EFB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63F7F5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1FC72B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72E4B2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4C15B2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00C79A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48D8A5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5B4393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4F8661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18B593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699DDC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70DE9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246F72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212917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FD5B19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A6BEEA8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4C2C547C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2F6B4B3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6F1B81CB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31529944" w:rsidR="00B27062" w:rsidRPr="002B6E3A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7BB5B5EC" w:rsidR="00B27062" w:rsidRPr="00266389" w:rsidRDefault="00B27062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DE1ADA8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9847E74" w14:textId="06CBDA2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AF3D59F" w14:textId="5BA8493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57186B" w14:textId="71E5320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508AAD" w14:textId="77979CD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3E4E577" w14:textId="4B64124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5F43DF2B" w14:textId="0E876836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9D565C3" w14:textId="4642DF2F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8D0E985" w14:textId="4207E0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9B62F8" w14:textId="7BD934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307ACA" w14:textId="3AFAEF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E38827" w14:textId="6A29A2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EB01CF" w14:textId="03DB57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CB11A2D" w14:textId="365A7D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145D7C4" w14:textId="245D53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47ECFF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2BB361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5E34F4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2F03F6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7534BF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18F587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1696A4C" w14:textId="0DC3FC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4634F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3DD49C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68207E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328E28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7B2416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382B60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B95BCB" w14:textId="4933D5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BA605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2C5B00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1D554D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6848CC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04A1F2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EE343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6B257B" w14:textId="653FC9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712BA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3A6366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3BEDCB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30B29C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573BFB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000913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6271937" w14:textId="5F15A5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45CCA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442BBB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89C3" w14:textId="77777777" w:rsidR="005D4279" w:rsidRDefault="005D4279">
      <w:pPr>
        <w:spacing w:after="0"/>
      </w:pPr>
      <w:r>
        <w:separator/>
      </w:r>
    </w:p>
  </w:endnote>
  <w:endnote w:type="continuationSeparator" w:id="0">
    <w:p w14:paraId="6EBEAF11" w14:textId="77777777" w:rsidR="005D4279" w:rsidRDefault="005D4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BE883" w14:textId="77777777" w:rsidR="005D4279" w:rsidRDefault="005D4279">
      <w:pPr>
        <w:spacing w:after="0"/>
      </w:pPr>
      <w:r>
        <w:separator/>
      </w:r>
    </w:p>
  </w:footnote>
  <w:footnote w:type="continuationSeparator" w:id="0">
    <w:p w14:paraId="29DB47ED" w14:textId="77777777" w:rsidR="005D4279" w:rsidRDefault="005D42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66389"/>
    <w:rsid w:val="00285C1D"/>
    <w:rsid w:val="002B6E3A"/>
    <w:rsid w:val="002C3AAE"/>
    <w:rsid w:val="002D292B"/>
    <w:rsid w:val="00302C5D"/>
    <w:rsid w:val="003327F5"/>
    <w:rsid w:val="00340CAF"/>
    <w:rsid w:val="00375504"/>
    <w:rsid w:val="0039014C"/>
    <w:rsid w:val="003C0D41"/>
    <w:rsid w:val="003C25B7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4279"/>
    <w:rsid w:val="005D5149"/>
    <w:rsid w:val="005E656F"/>
    <w:rsid w:val="00612E0C"/>
    <w:rsid w:val="00631C1D"/>
    <w:rsid w:val="00667021"/>
    <w:rsid w:val="00673D08"/>
    <w:rsid w:val="006836B3"/>
    <w:rsid w:val="006974E1"/>
    <w:rsid w:val="006C0896"/>
    <w:rsid w:val="006F513E"/>
    <w:rsid w:val="00712732"/>
    <w:rsid w:val="007241D0"/>
    <w:rsid w:val="007A7E86"/>
    <w:rsid w:val="007C0139"/>
    <w:rsid w:val="007D45A1"/>
    <w:rsid w:val="007F564D"/>
    <w:rsid w:val="00804FAE"/>
    <w:rsid w:val="008527AC"/>
    <w:rsid w:val="00864371"/>
    <w:rsid w:val="0087060A"/>
    <w:rsid w:val="008A6330"/>
    <w:rsid w:val="008B1201"/>
    <w:rsid w:val="008B63DD"/>
    <w:rsid w:val="008F16F7"/>
    <w:rsid w:val="009164BA"/>
    <w:rsid w:val="009166BD"/>
    <w:rsid w:val="00941C64"/>
    <w:rsid w:val="00953D91"/>
    <w:rsid w:val="00977AAE"/>
    <w:rsid w:val="009824E8"/>
    <w:rsid w:val="0098693F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2025-10-22T07:42:00Z</dcterms:created>
  <dcterms:modified xsi:type="dcterms:W3CDTF">2025-10-22T07:42:00Z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