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2D4C4278" w:rsidR="00ED5F48" w:rsidRPr="006B0E27" w:rsidRDefault="00A54D47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MÁJ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6874DC1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232816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245D88F0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4B5A4DBA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4C2B972B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768F50A9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3DF78ABF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73A0790" w14:textId="7C127781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8410A3D" w14:textId="1412189A" w:rsidR="00910CD9" w:rsidRPr="006B0E27" w:rsidRDefault="00A54D4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60A386C6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5D4F7A7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392E146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5209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5E60B7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2F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1AC7903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4FE6D3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7650910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0EDA258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0D27FA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F1EF60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799D1EE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6C56F3E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470F06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00A954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7A4AD3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41210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C5CF1A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02B6B66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1043FD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6453900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456BB90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19A19B1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4AA2C3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3BC40FF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27DA6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201949F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5EAFD85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4363449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4A8A6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7052D3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1C8968F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1C06602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8CFC9F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3694669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5C0ED92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3D59552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FB46091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54D4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92F9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07B1" w14:textId="77777777" w:rsidR="00BD7BA8" w:rsidRDefault="00BD7BA8">
      <w:pPr>
        <w:spacing w:after="0"/>
      </w:pPr>
      <w:r>
        <w:separator/>
      </w:r>
    </w:p>
  </w:endnote>
  <w:endnote w:type="continuationSeparator" w:id="0">
    <w:p w14:paraId="5157651F" w14:textId="77777777" w:rsidR="00BD7BA8" w:rsidRDefault="00BD7B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E914" w14:textId="77777777" w:rsidR="00BD7BA8" w:rsidRDefault="00BD7BA8">
      <w:pPr>
        <w:spacing w:after="0"/>
      </w:pPr>
      <w:r>
        <w:separator/>
      </w:r>
    </w:p>
  </w:footnote>
  <w:footnote w:type="continuationSeparator" w:id="0">
    <w:p w14:paraId="256C2509" w14:textId="77777777" w:rsidR="00BD7BA8" w:rsidRDefault="00BD7B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2E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83BFB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0861"/>
    <w:rsid w:val="005E2D1F"/>
    <w:rsid w:val="005E656F"/>
    <w:rsid w:val="005F78C7"/>
    <w:rsid w:val="00667021"/>
    <w:rsid w:val="00671F6A"/>
    <w:rsid w:val="006974E1"/>
    <w:rsid w:val="006B0E27"/>
    <w:rsid w:val="006B2FB1"/>
    <w:rsid w:val="006B6899"/>
    <w:rsid w:val="006C0896"/>
    <w:rsid w:val="006D6F16"/>
    <w:rsid w:val="006F513E"/>
    <w:rsid w:val="007C0139"/>
    <w:rsid w:val="007D45A1"/>
    <w:rsid w:val="007F564D"/>
    <w:rsid w:val="0085209D"/>
    <w:rsid w:val="008546A3"/>
    <w:rsid w:val="0088344A"/>
    <w:rsid w:val="008B1201"/>
    <w:rsid w:val="008D3105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D69CA"/>
    <w:rsid w:val="00A12667"/>
    <w:rsid w:val="00A14581"/>
    <w:rsid w:val="00A20E4C"/>
    <w:rsid w:val="00A54D47"/>
    <w:rsid w:val="00A6056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7BA8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92F94"/>
    <w:rsid w:val="00CD5F81"/>
    <w:rsid w:val="00D30EE6"/>
    <w:rsid w:val="00DE32AC"/>
    <w:rsid w:val="00E1407A"/>
    <w:rsid w:val="00E2455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B349F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2025-11-18T06:50:00Z</dcterms:created>
  <dcterms:modified xsi:type="dcterms:W3CDTF">2025-11-18T06:50:00Z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