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F47B84" w:rsidRPr="00C60F67" w14:paraId="67049D07" w14:textId="2AA3EBBD" w:rsidTr="00A74575">
        <w:trPr>
          <w:trHeight w:val="2268"/>
          <w:jc w:val="center"/>
        </w:trPr>
        <w:tc>
          <w:tcPr>
            <w:tcW w:w="1666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347"/>
              <w:gridCol w:w="1887"/>
              <w:gridCol w:w="907"/>
              <w:gridCol w:w="347"/>
            </w:tblGrid>
            <w:tr w:rsidR="003476E2" w:rsidRPr="00C60F67" w14:paraId="7F884A80" w14:textId="77777777" w:rsidTr="00DC7E4F">
              <w:trPr>
                <w:trHeight w:val="227"/>
              </w:trPr>
              <w:tc>
                <w:tcPr>
                  <w:tcW w:w="708" w:type="pct"/>
                </w:tcPr>
                <w:p w14:paraId="611DA2C5" w14:textId="77777777" w:rsidR="003476E2" w:rsidRPr="00C60F67" w:rsidRDefault="003476E2" w:rsidP="003476E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2305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8FA5102" w14:textId="3AD88CBC" w:rsidR="003476E2" w:rsidRPr="00C60F67" w:rsidRDefault="003476E2" w:rsidP="003476E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DECEMBER</w:t>
                  </w:r>
                </w:p>
              </w:tc>
              <w:tc>
                <w:tcPr>
                  <w:tcW w:w="128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60293B7" w14:textId="77777777" w:rsidR="003476E2" w:rsidRPr="00C60F67" w:rsidRDefault="003476E2" w:rsidP="003476E2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07" w:type="pct"/>
                </w:tcPr>
                <w:p w14:paraId="6BE9B316" w14:textId="77777777" w:rsidR="003476E2" w:rsidRPr="00C60F67" w:rsidRDefault="003476E2" w:rsidP="003476E2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2A9F05EA" w14:textId="77777777" w:rsidR="003476E2" w:rsidRPr="00C60F67" w:rsidRDefault="003476E2" w:rsidP="003476E2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498"/>
              <w:gridCol w:w="489"/>
              <w:gridCol w:w="489"/>
              <w:gridCol w:w="473"/>
              <w:gridCol w:w="516"/>
              <w:gridCol w:w="507"/>
            </w:tblGrid>
            <w:tr w:rsidR="003476E2" w:rsidRPr="00C60F67" w14:paraId="23944F68" w14:textId="77777777" w:rsidTr="00DC7E4F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1B2ADC3" w14:textId="77F05687" w:rsidR="003476E2" w:rsidRPr="00C60F67" w:rsidRDefault="003476E2" w:rsidP="003476E2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2EC0DDD2" w14:textId="596E1B47" w:rsidR="003476E2" w:rsidRPr="00C60F67" w:rsidRDefault="003476E2" w:rsidP="003476E2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380A7BCF" w14:textId="39741CE7" w:rsidR="003476E2" w:rsidRPr="00C60F67" w:rsidRDefault="003476E2" w:rsidP="003476E2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053C88B9" w14:textId="7368DF9A" w:rsidR="003476E2" w:rsidRPr="00C60F67" w:rsidRDefault="003476E2" w:rsidP="003476E2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7E55D07C" w14:textId="3413F1C0" w:rsidR="003476E2" w:rsidRPr="00C60F67" w:rsidRDefault="003476E2" w:rsidP="003476E2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3D2C167D" w14:textId="42E3CC52" w:rsidR="003476E2" w:rsidRPr="00C60F67" w:rsidRDefault="003476E2" w:rsidP="003476E2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vAlign w:val="center"/>
                </w:tcPr>
                <w:p w14:paraId="5F67938C" w14:textId="4C4E03E0" w:rsidR="003476E2" w:rsidRPr="00C60F67" w:rsidRDefault="003476E2" w:rsidP="003476E2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  <w:t>NE</w:t>
                  </w:r>
                </w:p>
              </w:tc>
            </w:tr>
            <w:tr w:rsidR="003476E2" w:rsidRPr="00C60F67" w14:paraId="564E6CD4" w14:textId="77777777" w:rsidTr="00DC7E4F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BB711B1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92E5CA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2A5A36C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77B52E2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1276A1E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01EB559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51FF6DE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MonthStart12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476E2" w:rsidRPr="00C60F67" w14:paraId="750DEB4A" w14:textId="77777777" w:rsidTr="00DC7E4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B1D41D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62320DE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CB0D7A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74E67A1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EA6148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BA2E02C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27EC9BC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476E2" w:rsidRPr="00C60F67" w14:paraId="110A5604" w14:textId="77777777" w:rsidTr="00DC7E4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08665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74B56E7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05184F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2675958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DB3572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19E4442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FAD93C3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476E2" w:rsidRPr="00C60F67" w14:paraId="0F0ED317" w14:textId="77777777" w:rsidTr="00DC7E4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4929771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C8A88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F66B7C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A86341C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89FBA1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8700B7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F335349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476E2" w:rsidRPr="00C60F67" w14:paraId="79073C9C" w14:textId="77777777" w:rsidTr="00DC7E4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6C4DC57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45DE49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86D407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24F7DBB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E9760F9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0701BFB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EE38D6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3476E2" w:rsidRPr="00C60F67" w14:paraId="57C44216" w14:textId="77777777" w:rsidTr="00DC7E4F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AD28D4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F04261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MonthEnd12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D36B286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6B9AEB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22F3DA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F1BACE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9824B0" w14:textId="77777777" w:rsidR="003476E2" w:rsidRPr="00C60F67" w:rsidRDefault="003476E2" w:rsidP="003476E2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221F35BB" w14:textId="682F0A6E" w:rsidR="00F47B84" w:rsidRPr="00C60F67" w:rsidRDefault="00F47B84" w:rsidP="00FC5F25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667" w:type="pct"/>
            <w:tcMar>
              <w:left w:w="142" w:type="dxa"/>
              <w:right w:w="142" w:type="dxa"/>
            </w:tcMar>
            <w:vAlign w:val="bottom"/>
          </w:tcPr>
          <w:p w14:paraId="297BD676" w14:textId="693F61E5" w:rsidR="00F47B84" w:rsidRPr="008C6D90" w:rsidRDefault="003476E2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</w:pPr>
            <w:r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JANUÁR</w:t>
            </w:r>
          </w:p>
          <w:p w14:paraId="2818E7B2" w14:textId="09457D94" w:rsidR="00F47B84" w:rsidRPr="00C60F67" w:rsidRDefault="00F47B84" w:rsidP="00F47B84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72"/>
                <w:szCs w:val="72"/>
                <w:lang w:bidi="ru-RU"/>
              </w:rPr>
            </w:pP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begin"/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instrText xml:space="preserve"> DOCVARIABLE  MonthStart1 \@  yyyy   \* MERGEFORMAT </w:instrTex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t>2026</w:t>
            </w:r>
            <w:r w:rsidRPr="008C6D90">
              <w:rPr>
                <w:rFonts w:cs="Arial"/>
                <w:b/>
                <w:bCs/>
                <w:noProof/>
                <w:color w:val="auto"/>
                <w:sz w:val="52"/>
                <w:szCs w:val="52"/>
                <w:lang w:bidi="ru-RU"/>
              </w:rPr>
              <w:fldChar w:fldCharType="end"/>
            </w:r>
          </w:p>
        </w:tc>
        <w:tc>
          <w:tcPr>
            <w:tcW w:w="1667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464"/>
              <w:gridCol w:w="1653"/>
              <w:gridCol w:w="907"/>
              <w:gridCol w:w="465"/>
            </w:tblGrid>
            <w:tr w:rsidR="00F47B84" w:rsidRPr="00C60F67" w14:paraId="4CC2141D" w14:textId="77777777" w:rsidTr="00B107D7">
              <w:trPr>
                <w:trHeight w:val="20"/>
              </w:trPr>
              <w:tc>
                <w:tcPr>
                  <w:tcW w:w="1250" w:type="pct"/>
                  <w:vAlign w:val="bottom"/>
                </w:tcPr>
                <w:p w14:paraId="7F327F0C" w14:textId="77777777" w:rsidR="00F47B84" w:rsidRPr="00C60F67" w:rsidRDefault="00F47B84" w:rsidP="003108C9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F40EFDC" w14:textId="4B1A883D" w:rsidR="00F47B84" w:rsidRPr="00C60F67" w:rsidRDefault="003476E2" w:rsidP="003108C9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FEBRUÁR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93EB88C" w14:textId="5E0E00A8" w:rsidR="00F47B84" w:rsidRPr="00C60F67" w:rsidRDefault="00F47B84" w:rsidP="003108C9">
                  <w:pPr>
                    <w:pStyle w:val="ad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463A7C5F" w14:textId="77777777" w:rsidR="00F47B84" w:rsidRPr="00C60F67" w:rsidRDefault="00F47B84" w:rsidP="003108C9">
                  <w:pPr>
                    <w:pStyle w:val="ad"/>
                    <w:rPr>
                      <w:rFonts w:cs="Arial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</w:pPr>
                </w:p>
              </w:tc>
            </w:tr>
          </w:tbl>
          <w:p w14:paraId="4C8A80F0" w14:textId="77777777" w:rsidR="00F47B84" w:rsidRPr="00C60F67" w:rsidRDefault="00F47B84" w:rsidP="003108C9">
            <w:pPr>
              <w:pStyle w:val="Months"/>
              <w:jc w:val="center"/>
              <w:rPr>
                <w:rFonts w:cs="Arial"/>
                <w:b/>
                <w:bCs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16"/>
              <w:gridCol w:w="498"/>
              <w:gridCol w:w="489"/>
              <w:gridCol w:w="489"/>
              <w:gridCol w:w="474"/>
              <w:gridCol w:w="516"/>
              <w:gridCol w:w="507"/>
            </w:tblGrid>
            <w:tr w:rsidR="00F47B84" w:rsidRPr="00C60F67" w14:paraId="16A097F2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881604F" w14:textId="28504C54" w:rsidR="00F47B84" w:rsidRPr="00C60F67" w:rsidRDefault="003476E2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PO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1658B0D6" w14:textId="17837EAC" w:rsidR="00F47B84" w:rsidRPr="00C60F67" w:rsidRDefault="003476E2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UT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6384B837" w14:textId="3FF95A5F" w:rsidR="00F47B84" w:rsidRPr="00C60F67" w:rsidRDefault="003476E2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ST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59BF1D7" w14:textId="3D98991F" w:rsidR="00F47B84" w:rsidRPr="00C60F67" w:rsidRDefault="003476E2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ŠT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A99B977" w14:textId="11381CA1" w:rsidR="00F47B84" w:rsidRPr="00C60F67" w:rsidRDefault="003476E2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PI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766D0DE0" w14:textId="123DF434" w:rsidR="00F47B84" w:rsidRPr="00C60F67" w:rsidRDefault="003476E2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SO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vAlign w:val="center"/>
                </w:tcPr>
                <w:p w14:paraId="50BA501F" w14:textId="1FE62BA7" w:rsidR="00F47B84" w:rsidRPr="00C60F67" w:rsidRDefault="003476E2" w:rsidP="00907BEC">
                  <w:pPr>
                    <w:pStyle w:val="Day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NE</w:t>
                  </w:r>
                </w:p>
              </w:tc>
            </w:tr>
            <w:tr w:rsidR="00F47B84" w:rsidRPr="00C60F67" w14:paraId="42A17FCA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9F1DADC" w14:textId="7E1836B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“понедельник" 1 ""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3E65E963" w14:textId="7DA2541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“вторник"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644F8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66B74F08" w14:textId="49FA369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“среда"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402D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5FDE78" w14:textId="0878FF8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“четверг"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4402DC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75E65F08" w14:textId="7EC2B8D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= “пятница"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303C1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21D8B403" w14:textId="7DE3385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“суббота"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F303C1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center"/>
                </w:tcPr>
                <w:p w14:paraId="117EA58B" w14:textId="1199B9F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MonthStart2 \@ dddd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“воскресенье" 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1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7240A09F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8B04E5C" w14:textId="5FEA005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EBB016E" w14:textId="66CA212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732A2EA" w14:textId="4C5660B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CA0CF90" w14:textId="309774E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0479802" w14:textId="112927E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59F769E" w14:textId="5B602C6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19668D6" w14:textId="35A87AE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41541DE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45EED85" w14:textId="072593F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8CAE79A" w14:textId="73F6F4E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B23C214" w14:textId="74BC54F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5D96FE2" w14:textId="3B610FBA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1A5D2D3" w14:textId="7D96FEF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1959216" w14:textId="68AE72C2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721240FD" w14:textId="3C158C3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15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2B70679E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30BE149" w14:textId="4676CDE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9CE9A78" w14:textId="299A340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608A51D" w14:textId="57F20DF9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4B33A3B" w14:textId="6565E76C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ACDA41B" w14:textId="77A735B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E1D5BE8" w14:textId="0CDCFEF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21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5B7A52" w14:textId="386D768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22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3B21BA7C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243EB59" w14:textId="75525B9E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22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52A86BBB" w14:textId="416C4293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23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2239B9D4" w14:textId="6A91CCE0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24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B9ACC24" w14:textId="755FB9A5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C96378E" w14:textId="461C023B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9DDF816" w14:textId="32BFF19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t>28</w: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38331FE" w14:textId="28B94BD6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C60F67" w14:paraId="0528CA9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17FBFF64" w14:textId="4C93918F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98158B9" w14:textId="2A0A9878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3476E2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MonthEnd2 \@ d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!A12 Is Not In Table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60F67"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235904B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4BED53FA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6ABB89A4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379C4107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center"/>
                </w:tcPr>
                <w:p w14:paraId="00778B54" w14:textId="77777777" w:rsidR="00F47B84" w:rsidRPr="00C60F67" w:rsidRDefault="00F47B84" w:rsidP="00907BEC">
                  <w:pPr>
                    <w:pStyle w:val="Dates"/>
                    <w:rPr>
                      <w:rFonts w:cs="Arial"/>
                      <w:b/>
                      <w:bCs/>
                      <w:noProof/>
                      <w:color w:val="FF0000"/>
                      <w:sz w:val="16"/>
                      <w:szCs w:val="16"/>
                    </w:rPr>
                  </w:pPr>
                </w:p>
              </w:tc>
            </w:tr>
          </w:tbl>
          <w:p w14:paraId="6D9768A8" w14:textId="77777777" w:rsidR="00F47B84" w:rsidRPr="00C60F67" w:rsidRDefault="00F47B84" w:rsidP="00FC5F25">
            <w:pPr>
              <w:pStyle w:val="ad"/>
              <w:jc w:val="center"/>
              <w:rPr>
                <w:rFonts w:cs="Arial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1BF397A1" w14:textId="3B4883A9" w:rsidR="00BF49DC" w:rsidRPr="00C60F67" w:rsidRDefault="00BF49DC" w:rsidP="00FC5F25">
      <w:pPr>
        <w:pStyle w:val="Months"/>
        <w:jc w:val="center"/>
        <w:rPr>
          <w:rFonts w:cs="Arial"/>
          <w:b/>
          <w:bCs/>
          <w:noProof/>
          <w:color w:val="auto"/>
          <w:sz w:val="10"/>
          <w:szCs w:val="10"/>
        </w:rPr>
      </w:pPr>
      <w:bookmarkStart w:id="0" w:name="_Hlk38821049"/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right w:w="284" w:type="dxa"/>
        </w:tblCellMar>
        <w:tblLook w:val="04A0" w:firstRow="1" w:lastRow="0" w:firstColumn="1" w:lastColumn="0" w:noHBand="0" w:noVBand="1"/>
        <w:tblCaption w:val="Таблица содержимого календаря"/>
      </w:tblPr>
      <w:tblGrid>
        <w:gridCol w:w="1483"/>
        <w:gridCol w:w="1499"/>
        <w:gridCol w:w="1499"/>
        <w:gridCol w:w="1499"/>
        <w:gridCol w:w="1499"/>
        <w:gridCol w:w="1499"/>
        <w:gridCol w:w="1461"/>
      </w:tblGrid>
      <w:tr w:rsidR="00BF49DC" w:rsidRPr="00C60F67" w14:paraId="726CE1BC" w14:textId="77777777" w:rsidTr="007C19DA">
        <w:trPr>
          <w:trHeight w:val="340"/>
        </w:trPr>
        <w:tc>
          <w:tcPr>
            <w:tcW w:w="710" w:type="pct"/>
            <w:tcMar>
              <w:right w:w="0" w:type="dxa"/>
            </w:tcMar>
            <w:vAlign w:val="center"/>
          </w:tcPr>
          <w:p w14:paraId="6B0CCD02" w14:textId="3AE4EDF3" w:rsidR="00BF49DC" w:rsidRPr="00C60F67" w:rsidRDefault="003476E2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PONDELOK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6521B78A" w14:textId="5CDD9B10" w:rsidR="00BF49DC" w:rsidRPr="00C60F67" w:rsidRDefault="003476E2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UTOROK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98B2609" w14:textId="6223388A" w:rsidR="00BF49DC" w:rsidRPr="00C60F67" w:rsidRDefault="003476E2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STREDA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4A3F1F9B" w14:textId="4823D136" w:rsidR="00BF49DC" w:rsidRPr="00C60F67" w:rsidRDefault="003476E2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ŠTVRTOK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72AC4C35" w14:textId="147B62B1" w:rsidR="00BF49DC" w:rsidRPr="00C60F67" w:rsidRDefault="003476E2" w:rsidP="00FC5F25">
            <w:pPr>
              <w:pStyle w:val="Days"/>
              <w:rPr>
                <w:rFonts w:cs="Arial"/>
                <w:b/>
                <w:bCs/>
                <w:noProof/>
                <w:color w:val="auto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auto"/>
                <w:sz w:val="16"/>
                <w:szCs w:val="16"/>
                <w:lang w:bidi="ru-RU"/>
              </w:rPr>
              <w:t>PIATOK</w:t>
            </w:r>
          </w:p>
        </w:tc>
        <w:tc>
          <w:tcPr>
            <w:tcW w:w="718" w:type="pct"/>
            <w:tcMar>
              <w:right w:w="0" w:type="dxa"/>
            </w:tcMar>
            <w:vAlign w:val="center"/>
          </w:tcPr>
          <w:p w14:paraId="56F4715B" w14:textId="17F46A1E" w:rsidR="00BF49DC" w:rsidRPr="00C60F67" w:rsidRDefault="003476E2" w:rsidP="00FC5F25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SOBOTA</w:t>
            </w:r>
          </w:p>
        </w:tc>
        <w:tc>
          <w:tcPr>
            <w:tcW w:w="700" w:type="pct"/>
            <w:tcMar>
              <w:right w:w="0" w:type="dxa"/>
            </w:tcMar>
            <w:vAlign w:val="center"/>
          </w:tcPr>
          <w:p w14:paraId="7AADA3AB" w14:textId="58FA69FD" w:rsidR="00BF49DC" w:rsidRPr="00C60F67" w:rsidRDefault="003476E2" w:rsidP="00FC5F25">
            <w:pPr>
              <w:pStyle w:val="Days"/>
              <w:rPr>
                <w:rFonts w:cs="Arial"/>
                <w:b/>
                <w:bCs/>
                <w:noProof/>
                <w:color w:val="FF0000"/>
                <w:sz w:val="16"/>
                <w:szCs w:val="16"/>
              </w:rPr>
            </w:pPr>
            <w:r>
              <w:rPr>
                <w:rFonts w:cs="Arial"/>
                <w:b/>
                <w:bCs/>
                <w:noProof/>
                <w:color w:val="FF0000"/>
                <w:sz w:val="16"/>
                <w:szCs w:val="16"/>
                <w:lang w:bidi="ru-RU"/>
              </w:rPr>
              <w:t>NEDEĽA</w:t>
            </w:r>
          </w:p>
        </w:tc>
      </w:tr>
      <w:tr w:rsidR="00BF49DC" w:rsidRPr="00C60F67" w14:paraId="6EAC1785" w14:textId="77777777" w:rsidTr="007C19DA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61CEAFF" w14:textId="235D758F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E7022A9" w14:textId="227BD4AB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03C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EE880F" w14:textId="353E1EBC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303C1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FE6790C" w14:textId="4D1E0A0F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BE93C9" w14:textId="4925FD3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5383201" w14:textId="01AD5358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“суббота"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47E31BBE" w14:textId="20984388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MonthStart1 \@ dddd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четверг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&lt;&gt; 0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=F2+1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4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4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C60F67" w14:paraId="3C2DA741" w14:textId="77777777" w:rsidTr="007C19DA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B0F3ECD" w14:textId="5F9B72D6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E9377B" w14:textId="0C1092D1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0250EF" w14:textId="24854106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E7C65B" w14:textId="04A26C15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14954" w14:textId="68FB591F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D57052B" w14:textId="6F00335B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10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5E6DFA71" w14:textId="3F247C59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=F3+1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C60F67" w14:paraId="6A8DAA74" w14:textId="77777777" w:rsidTr="007C19DA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3E763929" w14:textId="5FAE6139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87BBDD9" w14:textId="5B5D487F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E2F1383" w14:textId="045044F6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0C4EBA" w14:textId="38326ADE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634E9A5" w14:textId="3EB9094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F44200" w14:textId="7DBEC54D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17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3394B26C" w14:textId="2174A48C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=F4+1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18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C60F67" w14:paraId="1D2030A0" w14:textId="77777777" w:rsidTr="007C19DA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57D12072" w14:textId="361A34A9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CD69C5E" w14:textId="42A45071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0398BA8" w14:textId="32C094A1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AAF66C6" w14:textId="67A947D9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606A35B" w14:textId="1113ED2E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7B5A357" w14:textId="4C26A72F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24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E480CCF" w14:textId="5535CF8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=F5+1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25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C60F67" w14:paraId="0A8EB60A" w14:textId="77777777" w:rsidTr="007C19DA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76F63247" w14:textId="2761DD82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F3CAEC" w14:textId="40C6BA2F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CBCA6C2" w14:textId="7CD5BBCE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C565751" w14:textId="0DAF263C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607533" w14:textId="62FEBF6E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A7CF6E7" w14:textId="6718A025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=E6+1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t>31</w: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7718B96E" w14:textId="49D1A43F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=F6+1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FF0000"/>
                <w:sz w:val="32"/>
                <w:szCs w:val="32"/>
                <w:lang w:bidi="ru-RU"/>
              </w:rPr>
              <w:fldChar w:fldCharType="end"/>
            </w:r>
          </w:p>
        </w:tc>
      </w:tr>
      <w:tr w:rsidR="00BF49DC" w:rsidRPr="00C60F67" w14:paraId="5CCC9C47" w14:textId="77777777" w:rsidTr="007C19DA">
        <w:trPr>
          <w:trHeight w:val="2041"/>
        </w:trPr>
        <w:tc>
          <w:tcPr>
            <w:tcW w:w="710" w:type="pct"/>
            <w:tcMar>
              <w:left w:w="57" w:type="dxa"/>
              <w:right w:w="142" w:type="dxa"/>
            </w:tcMar>
          </w:tcPr>
          <w:p w14:paraId="1FEA4187" w14:textId="349A1DE6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8E08BBE" w14:textId="0C2ACD96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3476E2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MonthEnd1 \@ d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4402DC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60F67">
              <w:rPr>
                <w:rFonts w:cs="Arial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95DDE99" w14:textId="7777777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131870D" w14:textId="7777777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416ADAD" w14:textId="7777777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11A947" w14:textId="7777777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  <w:tc>
          <w:tcPr>
            <w:tcW w:w="700" w:type="pct"/>
            <w:tcMar>
              <w:left w:w="57" w:type="dxa"/>
              <w:right w:w="142" w:type="dxa"/>
            </w:tcMar>
          </w:tcPr>
          <w:p w14:paraId="2197EF86" w14:textId="77777777" w:rsidR="00BF49DC" w:rsidRPr="00C60F67" w:rsidRDefault="00BF49DC" w:rsidP="00C60F67">
            <w:pPr>
              <w:pStyle w:val="Dates"/>
              <w:rPr>
                <w:rFonts w:cs="Arial"/>
                <w:b/>
                <w:bCs/>
                <w:noProof/>
                <w:color w:val="FF0000"/>
                <w:sz w:val="32"/>
                <w:szCs w:val="32"/>
              </w:rPr>
            </w:pPr>
          </w:p>
        </w:tc>
      </w:tr>
      <w:bookmarkEnd w:id="0"/>
    </w:tbl>
    <w:p w14:paraId="50D5D5A5" w14:textId="77777777" w:rsidR="00ED5F48" w:rsidRPr="00C60F67" w:rsidRDefault="00ED5F48" w:rsidP="00FC5F25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C60F67" w:rsidSect="005E3426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6C2877" w14:textId="77777777" w:rsidR="0009352F" w:rsidRDefault="0009352F">
      <w:pPr>
        <w:spacing w:after="0"/>
      </w:pPr>
      <w:r>
        <w:separator/>
      </w:r>
    </w:p>
  </w:endnote>
  <w:endnote w:type="continuationSeparator" w:id="0">
    <w:p w14:paraId="0EF24DA1" w14:textId="77777777" w:rsidR="0009352F" w:rsidRDefault="0009352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63E240" w14:textId="77777777" w:rsidR="0009352F" w:rsidRDefault="0009352F">
      <w:pPr>
        <w:spacing w:after="0"/>
      </w:pPr>
      <w:r>
        <w:separator/>
      </w:r>
    </w:p>
  </w:footnote>
  <w:footnote w:type="continuationSeparator" w:id="0">
    <w:p w14:paraId="1E089651" w14:textId="77777777" w:rsidR="0009352F" w:rsidRDefault="0009352F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352F"/>
    <w:rsid w:val="00097A25"/>
    <w:rsid w:val="000A5A57"/>
    <w:rsid w:val="00105630"/>
    <w:rsid w:val="001274F3"/>
    <w:rsid w:val="00151CCE"/>
    <w:rsid w:val="001A54A2"/>
    <w:rsid w:val="001B01F9"/>
    <w:rsid w:val="001C37D3"/>
    <w:rsid w:val="001C41F9"/>
    <w:rsid w:val="002644F8"/>
    <w:rsid w:val="002721A5"/>
    <w:rsid w:val="00285C1D"/>
    <w:rsid w:val="002A6420"/>
    <w:rsid w:val="003108C9"/>
    <w:rsid w:val="0031649E"/>
    <w:rsid w:val="003327F5"/>
    <w:rsid w:val="00340CAF"/>
    <w:rsid w:val="003476E2"/>
    <w:rsid w:val="003B6D2A"/>
    <w:rsid w:val="003C0D41"/>
    <w:rsid w:val="003C1EC2"/>
    <w:rsid w:val="003C4F96"/>
    <w:rsid w:val="003D6BD9"/>
    <w:rsid w:val="003E085C"/>
    <w:rsid w:val="003E7B3A"/>
    <w:rsid w:val="00416364"/>
    <w:rsid w:val="00431B29"/>
    <w:rsid w:val="004402DC"/>
    <w:rsid w:val="00440416"/>
    <w:rsid w:val="00462EAD"/>
    <w:rsid w:val="004A6170"/>
    <w:rsid w:val="004C2B84"/>
    <w:rsid w:val="004F6AAC"/>
    <w:rsid w:val="00504E80"/>
    <w:rsid w:val="00512F2D"/>
    <w:rsid w:val="00570FBB"/>
    <w:rsid w:val="00583B82"/>
    <w:rsid w:val="005923AC"/>
    <w:rsid w:val="005A35D5"/>
    <w:rsid w:val="005D5149"/>
    <w:rsid w:val="005E3426"/>
    <w:rsid w:val="005E656F"/>
    <w:rsid w:val="00627378"/>
    <w:rsid w:val="00667021"/>
    <w:rsid w:val="006974E1"/>
    <w:rsid w:val="006B6899"/>
    <w:rsid w:val="006C0896"/>
    <w:rsid w:val="006C26DB"/>
    <w:rsid w:val="006F513E"/>
    <w:rsid w:val="006F5860"/>
    <w:rsid w:val="006F7426"/>
    <w:rsid w:val="007242F5"/>
    <w:rsid w:val="0075629F"/>
    <w:rsid w:val="007A28B3"/>
    <w:rsid w:val="007C0139"/>
    <w:rsid w:val="007C19DA"/>
    <w:rsid w:val="007D45A1"/>
    <w:rsid w:val="007D7864"/>
    <w:rsid w:val="007F564D"/>
    <w:rsid w:val="008629C6"/>
    <w:rsid w:val="008B1201"/>
    <w:rsid w:val="008C6D90"/>
    <w:rsid w:val="008F16F7"/>
    <w:rsid w:val="00907BEC"/>
    <w:rsid w:val="009164BA"/>
    <w:rsid w:val="009166BD"/>
    <w:rsid w:val="0094104D"/>
    <w:rsid w:val="00945235"/>
    <w:rsid w:val="00977AAE"/>
    <w:rsid w:val="00996E56"/>
    <w:rsid w:val="00997268"/>
    <w:rsid w:val="009F5EA3"/>
    <w:rsid w:val="00A12667"/>
    <w:rsid w:val="00A14581"/>
    <w:rsid w:val="00A20E4C"/>
    <w:rsid w:val="00A74575"/>
    <w:rsid w:val="00A86610"/>
    <w:rsid w:val="00AA23D3"/>
    <w:rsid w:val="00AA3C50"/>
    <w:rsid w:val="00AE078C"/>
    <w:rsid w:val="00AE302A"/>
    <w:rsid w:val="00AE36BB"/>
    <w:rsid w:val="00B107D7"/>
    <w:rsid w:val="00B20F1B"/>
    <w:rsid w:val="00B37C7E"/>
    <w:rsid w:val="00B65B09"/>
    <w:rsid w:val="00B85583"/>
    <w:rsid w:val="00B9476B"/>
    <w:rsid w:val="00BA6FB3"/>
    <w:rsid w:val="00BA7C2F"/>
    <w:rsid w:val="00BC3952"/>
    <w:rsid w:val="00BE5AB8"/>
    <w:rsid w:val="00BF2AA2"/>
    <w:rsid w:val="00BF49DC"/>
    <w:rsid w:val="00C375A4"/>
    <w:rsid w:val="00C44DFB"/>
    <w:rsid w:val="00C60F67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303C1"/>
    <w:rsid w:val="00F44587"/>
    <w:rsid w:val="00F47B84"/>
    <w:rsid w:val="00F91390"/>
    <w:rsid w:val="00F93E3B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889</Words>
  <Characters>5072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2025-11-23T11:05:00Z</dcterms:created>
  <dcterms:modified xsi:type="dcterms:W3CDTF">2025-11-23T11:05:00Z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