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63822B59" w:rsidR="00ED5F48" w:rsidRPr="00447884" w:rsidRDefault="00E775DF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JÚN</w:t>
            </w:r>
          </w:p>
        </w:tc>
        <w:tc>
          <w:tcPr>
            <w:tcW w:w="2192" w:type="pct"/>
            <w:vAlign w:val="center"/>
          </w:tcPr>
          <w:p w14:paraId="784345F2" w14:textId="62711A6F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46A3C18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1DC3C153" w14:textId="2A4CF2C2" w:rsidR="001B228B" w:rsidRPr="00447884" w:rsidRDefault="00E775D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79DC3F0D" w14:textId="40BE2928" w:rsidR="001B228B" w:rsidRPr="00447884" w:rsidRDefault="00E775D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16BD4E1" w14:textId="0CF5BE6E" w:rsidR="001B228B" w:rsidRPr="00447884" w:rsidRDefault="00E775D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70D278A7" w14:textId="25EF9B1A" w:rsidR="001B228B" w:rsidRPr="00447884" w:rsidRDefault="00E775D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556B925B" w14:textId="3EC96732" w:rsidR="001B228B" w:rsidRPr="00447884" w:rsidRDefault="00E775D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ADA9849" w14:textId="4988F33F" w:rsidR="001B228B" w:rsidRPr="00447884" w:rsidRDefault="00E775D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4F10D939" w14:textId="668D19D8" w:rsidR="001B228B" w:rsidRPr="00447884" w:rsidRDefault="00E775D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57699A99" w14:textId="77777777" w:rsidTr="00E775D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A903D23" w14:textId="05E78D1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A862814" w14:textId="06B80FF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7BC623A" w14:textId="4467983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111388A" w14:textId="70ADFFD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CB2EE6F" w14:textId="145E272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771EC2C" w14:textId="46DA597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87E1147" w14:textId="5C08A3E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E775D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95CB634" w14:textId="41549DA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4C69B78" w14:textId="0396AB8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2471560" w14:textId="1BDFC97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C0BC1FD" w14:textId="75C9C77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A1DF700" w14:textId="6857A90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A99B103" w14:textId="62AD161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5289D3A" w14:textId="6DEF42E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E775D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F0651ED" w14:textId="4D2DB06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081F62B" w14:textId="4864A8C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4CDC03C" w14:textId="5406CA8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454BE3A" w14:textId="7FE3DA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2127770" w14:textId="3E3B1DB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97CB849" w14:textId="1BD975F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0B6B5FD" w14:textId="7AB220A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E775D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5CC5276" w14:textId="7937ADD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A845C86" w14:textId="14610CA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2DE4AA3" w14:textId="1B88325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4E20D68" w14:textId="6D7CA30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F291F7C" w14:textId="73544AF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7A99437" w14:textId="79EB155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FA7D659" w14:textId="36C8D1C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E775D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783FCD1" w14:textId="4B9EF97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D8697C6" w14:textId="6F42C35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F794318" w14:textId="12791D3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A0FEA73" w14:textId="4172E9D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FA22BFE" w14:textId="139C9CA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B7EB6E6" w14:textId="5AF38B9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73B4057" w14:textId="7D692BD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E775D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55BD0D8" w14:textId="1CE8687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E67913D" w14:textId="77A8953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775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63B8F6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5FA204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7B4981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63C47FB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1A251E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CD95" w14:textId="77777777" w:rsidR="009C46CE" w:rsidRDefault="009C46CE">
      <w:pPr>
        <w:spacing w:after="0"/>
      </w:pPr>
      <w:r>
        <w:separator/>
      </w:r>
    </w:p>
  </w:endnote>
  <w:endnote w:type="continuationSeparator" w:id="0">
    <w:p w14:paraId="4193628A" w14:textId="77777777" w:rsidR="009C46CE" w:rsidRDefault="009C46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10519" w14:textId="77777777" w:rsidR="009C46CE" w:rsidRDefault="009C46CE">
      <w:pPr>
        <w:spacing w:after="0"/>
      </w:pPr>
      <w:r>
        <w:separator/>
      </w:r>
    </w:p>
  </w:footnote>
  <w:footnote w:type="continuationSeparator" w:id="0">
    <w:p w14:paraId="74389172" w14:textId="77777777" w:rsidR="009C46CE" w:rsidRDefault="009C46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398A"/>
    <w:rsid w:val="00097A25"/>
    <w:rsid w:val="000A5A57"/>
    <w:rsid w:val="000E20E5"/>
    <w:rsid w:val="000F0EBD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12F5F"/>
    <w:rsid w:val="003327F5"/>
    <w:rsid w:val="00340CAF"/>
    <w:rsid w:val="00397419"/>
    <w:rsid w:val="003B0DA0"/>
    <w:rsid w:val="003C0D41"/>
    <w:rsid w:val="003E085C"/>
    <w:rsid w:val="003E7B3A"/>
    <w:rsid w:val="00416364"/>
    <w:rsid w:val="00431B29"/>
    <w:rsid w:val="004374E1"/>
    <w:rsid w:val="00440416"/>
    <w:rsid w:val="00447884"/>
    <w:rsid w:val="00453116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61241"/>
    <w:rsid w:val="008706B4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C2D01"/>
    <w:rsid w:val="009C46CE"/>
    <w:rsid w:val="009D07C4"/>
    <w:rsid w:val="00A12667"/>
    <w:rsid w:val="00A14581"/>
    <w:rsid w:val="00A20E4C"/>
    <w:rsid w:val="00A76704"/>
    <w:rsid w:val="00AA1098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39F8"/>
    <w:rsid w:val="00CD00E8"/>
    <w:rsid w:val="00DB07E2"/>
    <w:rsid w:val="00DB7CEF"/>
    <w:rsid w:val="00DE32AC"/>
    <w:rsid w:val="00E1407A"/>
    <w:rsid w:val="00E251E0"/>
    <w:rsid w:val="00E33F1A"/>
    <w:rsid w:val="00E50BDE"/>
    <w:rsid w:val="00E578FB"/>
    <w:rsid w:val="00E774CD"/>
    <w:rsid w:val="00E775DF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2025-11-23T11:41:00Z</dcterms:created>
  <dcterms:modified xsi:type="dcterms:W3CDTF">2025-11-23T11:41:00Z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