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D84FBB" w:rsidRPr="00D73660" w14:paraId="40983BE3" w14:textId="77777777" w:rsidTr="007675C1">
        <w:trPr>
          <w:trHeight w:val="10376"/>
          <w:jc w:val="center"/>
        </w:trPr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CellMar>
                <w:left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2566"/>
              <w:gridCol w:w="2566"/>
              <w:gridCol w:w="2568"/>
              <w:gridCol w:w="2565"/>
              <w:gridCol w:w="2565"/>
              <w:gridCol w:w="2568"/>
            </w:tblGrid>
            <w:tr w:rsidR="00D151A9" w:rsidRPr="0025271C" w14:paraId="79F6697B" w14:textId="3CD2CCF4" w:rsidTr="007675C1">
              <w:trPr>
                <w:trHeight w:val="1592"/>
              </w:trPr>
              <w:tc>
                <w:tcPr>
                  <w:tcW w:w="833" w:type="pct"/>
                </w:tcPr>
                <w:p w14:paraId="1E763E4B" w14:textId="7C31C13F" w:rsidR="00D151A9" w:rsidRPr="008B5C0B" w:rsidRDefault="008B5C0B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00A4DC"/>
                      <w:sz w:val="24"/>
                      <w:szCs w:val="24"/>
                      <w:lang w:val="en-US"/>
                    </w:rPr>
                  </w:pPr>
                  <w:bookmarkStart w:id="0" w:name="_Hlk38821049"/>
                  <w:r w:rsidRPr="008B5C0B">
                    <w:rPr>
                      <w:rFonts w:cs="Arial"/>
                      <w:b/>
                      <w:bCs/>
                      <w:noProof/>
                      <w:color w:val="00A4DC"/>
                      <w:sz w:val="24"/>
                      <w:szCs w:val="24"/>
                      <w:lang w:val="en-US" w:bidi="ru-RU"/>
                    </w:rPr>
                    <w:t>JANUÁR</w:t>
                  </w:r>
                </w:p>
                <w:tbl>
                  <w:tblPr>
                    <w:tblStyle w:val="CalendarTable"/>
                    <w:tblW w:w="4980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16"/>
                    <w:gridCol w:w="319"/>
                    <w:gridCol w:w="318"/>
                    <w:gridCol w:w="318"/>
                    <w:gridCol w:w="318"/>
                    <w:gridCol w:w="318"/>
                    <w:gridCol w:w="310"/>
                  </w:tblGrid>
                  <w:tr w:rsidR="00D151A9" w:rsidRPr="0025271C" w14:paraId="684222CD" w14:textId="77777777" w:rsidTr="00054E33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shd w:val="clear" w:color="auto" w:fill="00A4DC"/>
                        <w:vAlign w:val="center"/>
                      </w:tcPr>
                      <w:p w14:paraId="39408482" w14:textId="086BDB7E" w:rsidR="00D151A9" w:rsidRPr="008B5C0B" w:rsidRDefault="008B5C0B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en-US"/>
                          </w:rPr>
                        </w:pPr>
                        <w:r w:rsidRP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en-US" w:bidi="ru-RU"/>
                          </w:rPr>
                          <w:t>PO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7B285114" w14:textId="1CE3E0CB" w:rsidR="00D151A9" w:rsidRPr="008B5C0B" w:rsidRDefault="008B5C0B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en-US"/>
                          </w:rPr>
                        </w:pPr>
                        <w:r w:rsidRP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en-US"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4BB7502" w14:textId="7BE7CF79" w:rsidR="00D151A9" w:rsidRPr="008B5C0B" w:rsidRDefault="008B5C0B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en-US"/>
                          </w:rPr>
                        </w:pPr>
                        <w:r w:rsidRP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en-US"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3684BA99" w14:textId="3E720229" w:rsidR="00D151A9" w:rsidRPr="008B5C0B" w:rsidRDefault="008B5C0B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en-US"/>
                          </w:rPr>
                        </w:pPr>
                        <w:r w:rsidRP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en-US"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1CF75680" w14:textId="7EB4366F" w:rsidR="00D151A9" w:rsidRPr="008B5C0B" w:rsidRDefault="008B5C0B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en-US"/>
                          </w:rPr>
                        </w:pPr>
                        <w:r w:rsidRP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en-US"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7BE3AF3" w14:textId="1B8D4B54" w:rsidR="00D151A9" w:rsidRPr="008B5C0B" w:rsidRDefault="008B5C0B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en-US"/>
                          </w:rPr>
                        </w:pPr>
                        <w:r w:rsidRP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en-US" w:bidi="ru-RU"/>
                          </w:rPr>
                          <w:t>SO</w:t>
                        </w:r>
                      </w:p>
                    </w:tc>
                    <w:tc>
                      <w:tcPr>
                        <w:tcW w:w="700" w:type="pct"/>
                        <w:shd w:val="clear" w:color="auto" w:fill="00A4DC"/>
                        <w:vAlign w:val="center"/>
                      </w:tcPr>
                      <w:p w14:paraId="37E85CF0" w14:textId="70EDD551" w:rsidR="00D151A9" w:rsidRPr="0025271C" w:rsidRDefault="008B5C0B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D151A9" w:rsidRPr="0025271C" w14:paraId="31DF8F53" w14:textId="77777777" w:rsidTr="00054E33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4C3DF47A" w14:textId="1E648796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MonthStart1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40718420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MonthStart1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1743F2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5830BE5F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MonthStart1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1743F2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5F8AD03C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MonthStart1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3B235078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MonthStart1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05394EFD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DocVariable MonthStart1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61DE8D4C" w14:textId="784FA9E5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DocVariable MonthStart1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25271C" w14:paraId="0AFA4FA2" w14:textId="77777777" w:rsidTr="00054E33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688A4083" w14:textId="5C196FAA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12DF4FA4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2207C306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675F6639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530DBE59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73346E40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63A6A44F" w14:textId="050CB046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25271C" w14:paraId="223F797F" w14:textId="77777777" w:rsidTr="00054E33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3FCDA0AA" w14:textId="06C7EB4C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450A6EAD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32C2AC39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074F0421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1E0F3B63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6B34B379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2DF4C53D" w14:textId="36409848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25271C" w14:paraId="10529957" w14:textId="77777777" w:rsidTr="00054E33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7824C9C9" w14:textId="2255A091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20BBCEE6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0D6184ED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23536FDB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66233C66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2006D834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2CF6BA37" w14:textId="58B63332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25271C" w14:paraId="797D45F8" w14:textId="77777777" w:rsidTr="00054E33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4BD14B6A" w14:textId="10795A06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390C8F2B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0D9D0829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7238F811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2ACCF30F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479C45EB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t>31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3CA74E8D" w14:textId="7584602C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8398E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25271C" w14:paraId="1144E5B8" w14:textId="77777777" w:rsidTr="00054E33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55F237A0" w14:textId="25988B88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8398E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8398E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8398E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8398E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7FC49F9E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8398E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8398E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8398E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8398E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40F850EA" w14:textId="77777777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</w:rPr>
                        </w:pPr>
                      </w:p>
                    </w:tc>
                  </w:tr>
                  <w:bookmarkEnd w:id="0"/>
                </w:tbl>
                <w:p w14:paraId="1B2D8CFA" w14:textId="77777777" w:rsidR="00D151A9" w:rsidRPr="0025271C" w:rsidRDefault="00D151A9" w:rsidP="0087060A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833" w:type="pct"/>
                </w:tcPr>
                <w:p w14:paraId="3D861116" w14:textId="060EE8B9" w:rsidR="00D151A9" w:rsidRPr="0025271C" w:rsidRDefault="008B5C0B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1BB1C0"/>
                      <w:sz w:val="24"/>
                      <w:szCs w:val="24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1BB1C0"/>
                      <w:sz w:val="24"/>
                      <w:szCs w:val="24"/>
                      <w:lang w:bidi="ru-RU"/>
                    </w:rPr>
                    <w:t>FEBRUÁR</w:t>
                  </w:r>
                </w:p>
                <w:tbl>
                  <w:tblPr>
                    <w:tblStyle w:val="CalendarTable"/>
                    <w:tblW w:w="4980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14"/>
                    <w:gridCol w:w="318"/>
                    <w:gridCol w:w="318"/>
                    <w:gridCol w:w="318"/>
                    <w:gridCol w:w="318"/>
                    <w:gridCol w:w="318"/>
                    <w:gridCol w:w="313"/>
                  </w:tblGrid>
                  <w:tr w:rsidR="00D151A9" w:rsidRPr="0025271C" w14:paraId="4D521D1C" w14:textId="77777777" w:rsidTr="00054E33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shd w:val="clear" w:color="auto" w:fill="1BB1C0"/>
                        <w:vAlign w:val="center"/>
                      </w:tcPr>
                      <w:p w14:paraId="5B4A50A8" w14:textId="461193AF" w:rsidR="00D151A9" w:rsidRPr="0025271C" w:rsidRDefault="008B5C0B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4D052ACD" w14:textId="6BB5BE9A" w:rsidR="00D151A9" w:rsidRPr="0025271C" w:rsidRDefault="008B5C0B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5A47D848" w14:textId="72205931" w:rsidR="00D151A9" w:rsidRPr="0025271C" w:rsidRDefault="008B5C0B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11412BE2" w14:textId="714E3229" w:rsidR="00D151A9" w:rsidRPr="0025271C" w:rsidRDefault="008B5C0B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0C3D3BE5" w14:textId="2ACEFE11" w:rsidR="00D151A9" w:rsidRPr="0025271C" w:rsidRDefault="008B5C0B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242F7BE9" w14:textId="1D30B6CF" w:rsidR="00D151A9" w:rsidRPr="0025271C" w:rsidRDefault="008B5C0B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6" w:type="pct"/>
                        <w:shd w:val="clear" w:color="auto" w:fill="1BB1C0"/>
                        <w:vAlign w:val="center"/>
                      </w:tcPr>
                      <w:p w14:paraId="4CB16A91" w14:textId="5950B36D" w:rsidR="00D151A9" w:rsidRPr="0025271C" w:rsidRDefault="008B5C0B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D151A9" w:rsidRPr="0025271C" w14:paraId="033AD79B" w14:textId="77777777" w:rsidTr="00054E33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62338C3E" w14:textId="78FCA20A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MonthStart2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9814E4" w14:textId="5BA9269C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MonthStart2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CE7B5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B665E05" w14:textId="30C6FEEC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MonthStart2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24F7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31D4F0" w14:textId="782DB1B1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MonthStart2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8398E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C2BCF9" w14:textId="3D3AC7FD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MonthStart2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1743F2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D888BB" w14:textId="26B1C3AA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DocVariable MonthStart2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1743F2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3A023F15" w14:textId="2B86DE80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DocVariable MonthStart2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25271C" w14:paraId="6878283D" w14:textId="77777777" w:rsidTr="00054E33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036E1A06" w14:textId="136FE28E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E8FAF3" w14:textId="7BE31DEA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F01189" w14:textId="2FEBFC79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DD9A7D" w14:textId="6A1DA4A3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7C63CF" w14:textId="104F5052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0DD119" w14:textId="35E651AD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651B6ED7" w14:textId="03DF1D24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25271C" w14:paraId="7DC4D67B" w14:textId="77777777" w:rsidTr="00054E33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64AC88D8" w14:textId="0468C6F2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0ABAC2" w14:textId="4A1DE937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AB7AB9" w14:textId="337B1689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8FC14F" w14:textId="1EE5FCD9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F7ACB7" w14:textId="43B6CDE3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A9F174" w14:textId="02B99F99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10A0A41E" w14:textId="10D09C13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25271C" w14:paraId="73331944" w14:textId="77777777" w:rsidTr="00054E33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036526BF" w14:textId="59E44E62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8C1CD1" w14:textId="5F9C1497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3A56F1" w14:textId="75E08887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262D4B" w14:textId="2DFF77C0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A49CF7" w14:textId="2762CF01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26A059" w14:textId="2B6C1820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46E25065" w14:textId="5D010B60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25271C" w14:paraId="74B0FF95" w14:textId="77777777" w:rsidTr="00054E33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0A5D3919" w14:textId="0DE18419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641D12" w14:textId="4D5979BC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BBFCBA" w14:textId="79E59FD6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DB4676" w14:textId="0920F89B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2ADD02" w14:textId="4108BCA1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6D5BCA" w14:textId="602EAE1C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7267017D" w14:textId="6CEA5142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25271C" w14:paraId="4CB553C4" w14:textId="77777777" w:rsidTr="00054E33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549FBFA" w14:textId="34FCB6B8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54819C" w14:textId="1512BC7D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!A12 Is Not In Table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FD04B4" w14:textId="77777777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AA4EBA" w14:textId="77777777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9AE72D" w14:textId="77777777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A36644" w14:textId="77777777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5B970C07" w14:textId="77777777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635B5D45" w14:textId="77777777" w:rsidR="00D151A9" w:rsidRPr="0025271C" w:rsidRDefault="00D151A9" w:rsidP="0087060A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834" w:type="pct"/>
                </w:tcPr>
                <w:p w14:paraId="4315FC74" w14:textId="52FD1934" w:rsidR="00D151A9" w:rsidRPr="0025271C" w:rsidRDefault="008B5C0B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43B06D"/>
                      <w:sz w:val="24"/>
                      <w:szCs w:val="24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43B06D"/>
                      <w:sz w:val="24"/>
                      <w:szCs w:val="24"/>
                      <w:lang w:bidi="ru-RU"/>
                    </w:rPr>
                    <w:t>MAREC</w:t>
                  </w:r>
                </w:p>
                <w:tbl>
                  <w:tblPr>
                    <w:tblStyle w:val="CalendarTable"/>
                    <w:tblW w:w="4978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13"/>
                    <w:gridCol w:w="317"/>
                    <w:gridCol w:w="318"/>
                    <w:gridCol w:w="319"/>
                    <w:gridCol w:w="319"/>
                    <w:gridCol w:w="319"/>
                    <w:gridCol w:w="313"/>
                  </w:tblGrid>
                  <w:tr w:rsidR="00D151A9" w:rsidRPr="0025271C" w14:paraId="5FBA1453" w14:textId="77777777" w:rsidTr="00054E33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43B06D"/>
                        <w:vAlign w:val="center"/>
                      </w:tcPr>
                      <w:p w14:paraId="3D82C68E" w14:textId="6ED8CD29" w:rsidR="00D151A9" w:rsidRPr="0025271C" w:rsidRDefault="008B5C0B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shd w:val="clear" w:color="auto" w:fill="43B06D"/>
                        <w:vAlign w:val="center"/>
                      </w:tcPr>
                      <w:p w14:paraId="5D081C50" w14:textId="4F582101" w:rsidR="00D151A9" w:rsidRPr="0025271C" w:rsidRDefault="008B5C0B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shd w:val="clear" w:color="auto" w:fill="43B06D"/>
                        <w:vAlign w:val="center"/>
                      </w:tcPr>
                      <w:p w14:paraId="1B330407" w14:textId="577F9502" w:rsidR="00D151A9" w:rsidRPr="0025271C" w:rsidRDefault="008B5C0B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shd w:val="clear" w:color="auto" w:fill="43B06D"/>
                        <w:vAlign w:val="center"/>
                      </w:tcPr>
                      <w:p w14:paraId="0F2E47A7" w14:textId="44686B25" w:rsidR="00D151A9" w:rsidRPr="0025271C" w:rsidRDefault="008B5C0B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shd w:val="clear" w:color="auto" w:fill="43B06D"/>
                        <w:vAlign w:val="center"/>
                      </w:tcPr>
                      <w:p w14:paraId="7D7F939A" w14:textId="26C11F0D" w:rsidR="00D151A9" w:rsidRPr="0025271C" w:rsidRDefault="008B5C0B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shd w:val="clear" w:color="auto" w:fill="43B06D"/>
                        <w:vAlign w:val="center"/>
                      </w:tcPr>
                      <w:p w14:paraId="224E7528" w14:textId="2379B693" w:rsidR="00D151A9" w:rsidRPr="0025271C" w:rsidRDefault="008B5C0B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shd w:val="clear" w:color="auto" w:fill="43B06D"/>
                        <w:vAlign w:val="center"/>
                      </w:tcPr>
                      <w:p w14:paraId="36F13CE6" w14:textId="0BF2EFD4" w:rsidR="00D151A9" w:rsidRPr="0025271C" w:rsidRDefault="008B5C0B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D151A9" w:rsidRPr="0025271C" w14:paraId="1AD7C61D" w14:textId="77777777" w:rsidTr="00054E33">
                    <w:trPr>
                      <w:trHeight w:val="104"/>
                    </w:trPr>
                    <w:tc>
                      <w:tcPr>
                        <w:tcW w:w="707" w:type="pct"/>
                        <w:vAlign w:val="center"/>
                      </w:tcPr>
                      <w:p w14:paraId="00AAAD04" w14:textId="75F2EFCA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MonthStart3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23B14FCF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MonthStart3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CE7B5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5F8B743D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MonthStart3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24F7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1E2FC7D4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MonthStart3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8398E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1F9C8112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MonthStart3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8398E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0BF2762C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DocVariable MonthStart3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1743F2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73C756DE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DocVariable MonthStart3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25271C" w14:paraId="0ACC4FBD" w14:textId="77777777" w:rsidTr="00054E33">
                    <w:trPr>
                      <w:trHeight w:val="104"/>
                    </w:trPr>
                    <w:tc>
                      <w:tcPr>
                        <w:tcW w:w="707" w:type="pct"/>
                        <w:vAlign w:val="center"/>
                      </w:tcPr>
                      <w:p w14:paraId="62D8059F" w14:textId="129F3331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229B7D74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2AC9FFD1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02B92F49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60E90840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6201CBD6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60CBE5BB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25271C" w14:paraId="2DAA7F9C" w14:textId="77777777" w:rsidTr="00054E33">
                    <w:trPr>
                      <w:trHeight w:val="104"/>
                    </w:trPr>
                    <w:tc>
                      <w:tcPr>
                        <w:tcW w:w="707" w:type="pct"/>
                        <w:vAlign w:val="center"/>
                      </w:tcPr>
                      <w:p w14:paraId="5B1BC1FA" w14:textId="6ED7BB7E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02531BEF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0248E51C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6771888C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03324E9E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36475AB7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60B3A035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25271C" w14:paraId="091924FE" w14:textId="77777777" w:rsidTr="00054E33">
                    <w:trPr>
                      <w:trHeight w:val="104"/>
                    </w:trPr>
                    <w:tc>
                      <w:tcPr>
                        <w:tcW w:w="707" w:type="pct"/>
                        <w:vAlign w:val="center"/>
                      </w:tcPr>
                      <w:p w14:paraId="00EE5652" w14:textId="72CEBF0B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60E6A35D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68D79817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44E508DD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7455BD09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36183CB5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06D2E256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25271C" w14:paraId="322DB458" w14:textId="77777777" w:rsidTr="00054E33">
                    <w:trPr>
                      <w:trHeight w:val="104"/>
                    </w:trPr>
                    <w:tc>
                      <w:tcPr>
                        <w:tcW w:w="707" w:type="pct"/>
                        <w:vAlign w:val="center"/>
                      </w:tcPr>
                      <w:p w14:paraId="24ACEBE8" w14:textId="614D664A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631DEEF9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1133846C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70C54562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05CD6912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79841735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6AC41126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25271C" w14:paraId="73808F25" w14:textId="77777777" w:rsidTr="00054E33">
                    <w:trPr>
                      <w:trHeight w:val="104"/>
                    </w:trPr>
                    <w:tc>
                      <w:tcPr>
                        <w:tcW w:w="707" w:type="pct"/>
                        <w:vAlign w:val="center"/>
                      </w:tcPr>
                      <w:p w14:paraId="1E6C55AF" w14:textId="181C00F1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225CEF42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31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260070DC" w14:textId="77777777" w:rsidR="00D151A9" w:rsidRPr="0025271C" w:rsidRDefault="00D151A9" w:rsidP="0087060A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833" w:type="pct"/>
                </w:tcPr>
                <w:p w14:paraId="1BAD08CC" w14:textId="2EAC5B68" w:rsidR="00054E33" w:rsidRPr="0025271C" w:rsidRDefault="008B5C0B" w:rsidP="00054E33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8DC03F"/>
                      <w:sz w:val="24"/>
                      <w:szCs w:val="24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8DC03F"/>
                      <w:sz w:val="24"/>
                      <w:szCs w:val="24"/>
                      <w:lang w:bidi="ru-RU"/>
                    </w:rPr>
                    <w:t>APRÍL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14"/>
                    <w:gridCol w:w="318"/>
                    <w:gridCol w:w="318"/>
                    <w:gridCol w:w="318"/>
                    <w:gridCol w:w="318"/>
                    <w:gridCol w:w="318"/>
                    <w:gridCol w:w="312"/>
                  </w:tblGrid>
                  <w:tr w:rsidR="00054E33" w:rsidRPr="0025271C" w14:paraId="160ACD54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8DC03F"/>
                        <w:vAlign w:val="center"/>
                      </w:tcPr>
                      <w:p w14:paraId="58372CFC" w14:textId="51DE84CC" w:rsidR="00054E33" w:rsidRPr="0025271C" w:rsidRDefault="008B5C0B" w:rsidP="00054E33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57C5A633" w14:textId="59E0941A" w:rsidR="00054E33" w:rsidRPr="0025271C" w:rsidRDefault="008B5C0B" w:rsidP="00054E33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5485C685" w14:textId="7258703B" w:rsidR="00054E33" w:rsidRPr="0025271C" w:rsidRDefault="008B5C0B" w:rsidP="00054E33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2B1DCDE9" w14:textId="4CBF7B56" w:rsidR="00054E33" w:rsidRPr="0025271C" w:rsidRDefault="008B5C0B" w:rsidP="00054E33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31712535" w14:textId="4382C22B" w:rsidR="00054E33" w:rsidRPr="0025271C" w:rsidRDefault="008B5C0B" w:rsidP="00054E33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5CAD399E" w14:textId="1E9AFE4F" w:rsidR="00054E33" w:rsidRPr="0025271C" w:rsidRDefault="008B5C0B" w:rsidP="00054E33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6" w:type="pct"/>
                        <w:shd w:val="clear" w:color="auto" w:fill="8DC03F"/>
                        <w:vAlign w:val="center"/>
                      </w:tcPr>
                      <w:p w14:paraId="7C885AA8" w14:textId="20B2792C" w:rsidR="00054E33" w:rsidRPr="0025271C" w:rsidRDefault="008B5C0B" w:rsidP="00054E33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054E33" w:rsidRPr="0025271C" w14:paraId="1090D0F1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vAlign w:val="center"/>
                      </w:tcPr>
                      <w:p w14:paraId="3773D161" w14:textId="46FC26E6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MonthStart4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134431D" w14:textId="15E6E17C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MonthStart4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1743F2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FF974F" w14:textId="0550930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MonthStart4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5CA190" w14:textId="504F776F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MonthStart4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AF18DC" w14:textId="404A0732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MonthStart4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597A06" w14:textId="094133DB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DocVariable MonthStart4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1BAB2AAC" w14:textId="65231B6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DocVariable MonthStart4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25271C" w14:paraId="3FC9E187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vAlign w:val="center"/>
                      </w:tcPr>
                      <w:p w14:paraId="1EAC79D5" w14:textId="2255EF42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CA9068" w14:textId="08EFE48B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B12D02E" w14:textId="2C714D1F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C94BDB" w14:textId="052025A0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46FCD8C" w14:textId="43DB60D4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2D6E85" w14:textId="74B0C35A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59F5A50E" w14:textId="7C2A84FE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25271C" w14:paraId="491B5AF2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vAlign w:val="center"/>
                      </w:tcPr>
                      <w:p w14:paraId="3EDDD0E9" w14:textId="6A2FD8B0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EA43E74" w14:textId="28E5630E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FCD0BD" w14:textId="79E4647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6E0D261" w14:textId="77578D19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F3A669" w14:textId="73475DC1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43D572" w14:textId="455AD536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6C60654E" w14:textId="7BCA4768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25271C" w14:paraId="5DBB3CF5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vAlign w:val="center"/>
                      </w:tcPr>
                      <w:p w14:paraId="397CC843" w14:textId="320F6AD1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1B7DB9" w14:textId="4D89AEA9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0B2CB58" w14:textId="7AFB28EC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2FBE18" w14:textId="7D761811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9C885F" w14:textId="567BC042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285C7C" w14:textId="5A12824F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1770CED3" w14:textId="7CEF6AFC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25271C" w14:paraId="00FC7F41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vAlign w:val="center"/>
                      </w:tcPr>
                      <w:p w14:paraId="731E67B4" w14:textId="0C88F344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7D6963" w14:textId="4D1C5455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40E4B1" w14:textId="6F81F2B4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92192A" w14:textId="3CF4DEBA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DC494F" w14:textId="6CC29CD8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8398E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F52881" w14:textId="1188B95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8398E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8398E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8398E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8398E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321F974F" w14:textId="6B7837FB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8398E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8398E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8398E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8398E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25271C" w14:paraId="0442C2C4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vAlign w:val="center"/>
                      </w:tcPr>
                      <w:p w14:paraId="71AA9403" w14:textId="2E370ADD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8398E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8398E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FD2829" w14:textId="3828534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FA6FA9" w14:textId="7777777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9A53CC" w14:textId="7777777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8DBC2A" w14:textId="7777777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2783EE6" w14:textId="7777777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2A11B468" w14:textId="7777777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40CF7994" w14:textId="77777777" w:rsidR="00D151A9" w:rsidRPr="0025271C" w:rsidRDefault="00D151A9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43B06D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2FE27F73" w14:textId="74BD9F38" w:rsidR="00054E33" w:rsidRPr="0025271C" w:rsidRDefault="008B5C0B" w:rsidP="00054E33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CBC703"/>
                      <w:sz w:val="24"/>
                      <w:szCs w:val="24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CBC703"/>
                      <w:sz w:val="24"/>
                      <w:szCs w:val="24"/>
                      <w:lang w:bidi="ru-RU"/>
                    </w:rPr>
                    <w:t>MÁJ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14"/>
                    <w:gridCol w:w="318"/>
                    <w:gridCol w:w="318"/>
                    <w:gridCol w:w="318"/>
                    <w:gridCol w:w="318"/>
                    <w:gridCol w:w="318"/>
                    <w:gridCol w:w="312"/>
                  </w:tblGrid>
                  <w:tr w:rsidR="00054E33" w:rsidRPr="0025271C" w14:paraId="7E22F040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CBC703"/>
                        <w:vAlign w:val="center"/>
                      </w:tcPr>
                      <w:p w14:paraId="1F401CAC" w14:textId="75B26E14" w:rsidR="00054E33" w:rsidRPr="0025271C" w:rsidRDefault="008B5C0B" w:rsidP="00054E33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7998A74E" w14:textId="39EB2FFE" w:rsidR="00054E33" w:rsidRPr="0025271C" w:rsidRDefault="008B5C0B" w:rsidP="00054E33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70575DB5" w14:textId="52942495" w:rsidR="00054E33" w:rsidRPr="0025271C" w:rsidRDefault="008B5C0B" w:rsidP="00054E33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62B2EB0D" w14:textId="2DC8CED5" w:rsidR="00054E33" w:rsidRPr="0025271C" w:rsidRDefault="008B5C0B" w:rsidP="00054E33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04F04D22" w14:textId="14F0CB05" w:rsidR="00054E33" w:rsidRPr="0025271C" w:rsidRDefault="008B5C0B" w:rsidP="00054E33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11CBCB0D" w14:textId="110CC4DD" w:rsidR="00054E33" w:rsidRPr="0025271C" w:rsidRDefault="008B5C0B" w:rsidP="00054E33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6" w:type="pct"/>
                        <w:shd w:val="clear" w:color="auto" w:fill="CBC703"/>
                        <w:vAlign w:val="center"/>
                      </w:tcPr>
                      <w:p w14:paraId="52395FF4" w14:textId="0805F186" w:rsidR="00054E33" w:rsidRPr="0025271C" w:rsidRDefault="008B5C0B" w:rsidP="00054E33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054E33" w:rsidRPr="0025271C" w14:paraId="315EA9AB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vAlign w:val="center"/>
                      </w:tcPr>
                      <w:p w14:paraId="1D67B493" w14:textId="352AD2D8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MonthStart5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E871F7B" w14:textId="3259944B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MonthStart5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8398E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CF6E61" w14:textId="553166CA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MonthStart5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8398E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CA37AA" w14:textId="7688552C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MonthStart5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1743F2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C61F9D" w14:textId="779B5274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MonthStart5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B7C658" w14:textId="193F1519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DocVariable MonthStart5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0C40EA06" w14:textId="249FB033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DocVariable MonthStart5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25271C" w14:paraId="0F244548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vAlign w:val="center"/>
                      </w:tcPr>
                      <w:p w14:paraId="179FD586" w14:textId="6FAC3F2F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CF2555" w14:textId="430CFF33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D81BCC" w14:textId="77D5260E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AF4CDB" w14:textId="785FCE52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244F0A" w14:textId="25D1B639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F9188A" w14:textId="6DC226A8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292F1ACF" w14:textId="00AFB815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25271C" w14:paraId="5C8E8028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vAlign w:val="center"/>
                      </w:tcPr>
                      <w:p w14:paraId="7D82899C" w14:textId="55B017CD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E61731" w14:textId="64E11032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146D77" w14:textId="468A6311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B8770D" w14:textId="231AF90B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BBFB46" w14:textId="51F544F9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A38632" w14:textId="18061344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605FF6DE" w14:textId="5FEB5FA8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25271C" w14:paraId="70ED8321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vAlign w:val="center"/>
                      </w:tcPr>
                      <w:p w14:paraId="61D772BE" w14:textId="127CC591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59D8AA" w14:textId="3086BEE0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D9ABFB" w14:textId="315E8543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A774D4" w14:textId="1D060A02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639CF24" w14:textId="148E184E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CC8805" w14:textId="04285611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0B8B0FE5" w14:textId="69137740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25271C" w14:paraId="2A686631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vAlign w:val="center"/>
                      </w:tcPr>
                      <w:p w14:paraId="62CC7901" w14:textId="465074B2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4B0A7B" w14:textId="0236C4E9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EDDF8D6" w14:textId="2A0BC3D1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9FEFA7" w14:textId="361BFD80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B99F33" w14:textId="031AE966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1D56F3" w14:textId="333493CA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429D5F93" w14:textId="1066F38D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t>31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25271C" w14:paraId="7625BC70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vAlign w:val="center"/>
                      </w:tcPr>
                      <w:p w14:paraId="02252CD6" w14:textId="1439D6EA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24F7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35C8B5" w14:textId="5BD39E4A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24F7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24F7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24F7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24F7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61C617" w14:textId="7777777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F90DE9" w14:textId="7777777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978E45" w14:textId="7777777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39B2C0" w14:textId="7777777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2C8B46BE" w14:textId="7777777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077FC925" w14:textId="77777777" w:rsidR="00D151A9" w:rsidRPr="0025271C" w:rsidRDefault="00D151A9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43B06D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64627AB4" w14:textId="63B3FDAE" w:rsidR="00054E33" w:rsidRPr="0025271C" w:rsidRDefault="008B5C0B" w:rsidP="00054E33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FAAE00"/>
                      <w:sz w:val="24"/>
                      <w:szCs w:val="24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FAAE00"/>
                      <w:sz w:val="24"/>
                      <w:szCs w:val="24"/>
                      <w:lang w:bidi="ru-RU"/>
                    </w:rPr>
                    <w:t>JÚN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15"/>
                    <w:gridCol w:w="318"/>
                    <w:gridCol w:w="319"/>
                    <w:gridCol w:w="318"/>
                    <w:gridCol w:w="318"/>
                    <w:gridCol w:w="318"/>
                    <w:gridCol w:w="313"/>
                  </w:tblGrid>
                  <w:tr w:rsidR="00054E33" w:rsidRPr="0025271C" w14:paraId="1DEE83A9" w14:textId="77777777" w:rsidTr="00054E33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FAAE00"/>
                        <w:vAlign w:val="center"/>
                      </w:tcPr>
                      <w:p w14:paraId="310A2694" w14:textId="038A4BA0" w:rsidR="00054E33" w:rsidRPr="0025271C" w:rsidRDefault="008B5C0B" w:rsidP="00054E33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8" w:type="pct"/>
                        <w:shd w:val="clear" w:color="auto" w:fill="FAAE00"/>
                        <w:vAlign w:val="center"/>
                      </w:tcPr>
                      <w:p w14:paraId="6D76D7C6" w14:textId="37ACD2F3" w:rsidR="00054E33" w:rsidRPr="0025271C" w:rsidRDefault="008B5C0B" w:rsidP="00054E33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shd w:val="clear" w:color="auto" w:fill="FAAE00"/>
                        <w:vAlign w:val="center"/>
                      </w:tcPr>
                      <w:p w14:paraId="0340C93C" w14:textId="43E71219" w:rsidR="00054E33" w:rsidRPr="0025271C" w:rsidRDefault="008B5C0B" w:rsidP="00054E33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6" w:type="pct"/>
                        <w:shd w:val="clear" w:color="auto" w:fill="FAAE00"/>
                        <w:vAlign w:val="center"/>
                      </w:tcPr>
                      <w:p w14:paraId="6774B17A" w14:textId="02961932" w:rsidR="00054E33" w:rsidRPr="0025271C" w:rsidRDefault="008B5C0B" w:rsidP="00054E33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6" w:type="pct"/>
                        <w:shd w:val="clear" w:color="auto" w:fill="FAAE00"/>
                        <w:vAlign w:val="center"/>
                      </w:tcPr>
                      <w:p w14:paraId="02C97563" w14:textId="1AD88EF6" w:rsidR="00054E33" w:rsidRPr="0025271C" w:rsidRDefault="008B5C0B" w:rsidP="00054E33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6" w:type="pct"/>
                        <w:shd w:val="clear" w:color="auto" w:fill="FAAE00"/>
                        <w:vAlign w:val="center"/>
                      </w:tcPr>
                      <w:p w14:paraId="05A8F5D7" w14:textId="56073F0F" w:rsidR="00054E33" w:rsidRPr="0025271C" w:rsidRDefault="008B5C0B" w:rsidP="00054E33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shd w:val="clear" w:color="auto" w:fill="FAAE00"/>
                        <w:vAlign w:val="center"/>
                      </w:tcPr>
                      <w:p w14:paraId="3DEBE64A" w14:textId="533FA5D2" w:rsidR="00054E33" w:rsidRPr="0025271C" w:rsidRDefault="008B5C0B" w:rsidP="00054E33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054E33" w:rsidRPr="0025271C" w14:paraId="13D5D288" w14:textId="77777777" w:rsidTr="00054E33">
                    <w:trPr>
                      <w:trHeight w:val="104"/>
                    </w:trPr>
                    <w:tc>
                      <w:tcPr>
                        <w:tcW w:w="711" w:type="pct"/>
                        <w:vAlign w:val="center"/>
                      </w:tcPr>
                      <w:p w14:paraId="623DAC54" w14:textId="4C792E82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MonthStart6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090CB9" w14:textId="5163BAFE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MonthStart6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39F8DD" w14:textId="208685F4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MonthStart6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40D003D" w14:textId="45E953CE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MonthStart6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CF08B7" w14:textId="0F8ECBA8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MonthStart6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8E2553" w14:textId="793A439F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DocVariable MonthStart6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E3AE0FA" w14:textId="023605B6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DocVariable MonthStart6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>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>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25271C" w14:paraId="1A471347" w14:textId="77777777" w:rsidTr="00054E33">
                    <w:trPr>
                      <w:trHeight w:val="104"/>
                    </w:trPr>
                    <w:tc>
                      <w:tcPr>
                        <w:tcW w:w="711" w:type="pct"/>
                        <w:vAlign w:val="center"/>
                      </w:tcPr>
                      <w:p w14:paraId="0CFA5A9D" w14:textId="3E44773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72FD24" w14:textId="4C82CC76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66528E" w14:textId="53591576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179CA75" w14:textId="5FA801FE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58BF2B" w14:textId="6E08F42B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AADE8F" w14:textId="61EBC8DD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292396" w14:textId="7AD297FE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25271C" w14:paraId="384CC374" w14:textId="77777777" w:rsidTr="00054E33">
                    <w:trPr>
                      <w:trHeight w:val="104"/>
                    </w:trPr>
                    <w:tc>
                      <w:tcPr>
                        <w:tcW w:w="711" w:type="pct"/>
                        <w:vAlign w:val="center"/>
                      </w:tcPr>
                      <w:p w14:paraId="33BB3FD8" w14:textId="207B34B1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8D0C06" w14:textId="0E591D73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1311C2" w14:textId="1860E0D2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9CEF34" w14:textId="55940702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09192C8" w14:textId="16311681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BB8C3EC" w14:textId="4E4CDFE4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A40F03A" w14:textId="155D53EE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25271C" w14:paraId="67C680D1" w14:textId="77777777" w:rsidTr="00054E33">
                    <w:trPr>
                      <w:trHeight w:val="104"/>
                    </w:trPr>
                    <w:tc>
                      <w:tcPr>
                        <w:tcW w:w="711" w:type="pct"/>
                        <w:vAlign w:val="center"/>
                      </w:tcPr>
                      <w:p w14:paraId="73F2FF92" w14:textId="4362B9C1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37A5A" w14:textId="010FD928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B9A157" w14:textId="29628CF3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36F6DDC" w14:textId="7DCE2775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4D64FF0" w14:textId="1019D84D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C57AD0" w14:textId="6C0D7656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05421F" w14:textId="1943827B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25271C" w14:paraId="23BBBCD8" w14:textId="77777777" w:rsidTr="00054E33">
                    <w:trPr>
                      <w:trHeight w:val="104"/>
                    </w:trPr>
                    <w:tc>
                      <w:tcPr>
                        <w:tcW w:w="711" w:type="pct"/>
                        <w:vAlign w:val="center"/>
                      </w:tcPr>
                      <w:p w14:paraId="4548BECC" w14:textId="6C2EFEE2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CC6F07" w14:textId="56E043E0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CC2DFE" w14:textId="435BFCF6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0D49ED" w14:textId="4842CC18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BDA1570" w14:textId="6F807928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754BC5" w14:textId="48E1216E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6E8957E" w14:textId="50B94179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25271C" w14:paraId="10E61C17" w14:textId="77777777" w:rsidTr="00054E33">
                    <w:trPr>
                      <w:trHeight w:val="104"/>
                    </w:trPr>
                    <w:tc>
                      <w:tcPr>
                        <w:tcW w:w="711" w:type="pct"/>
                        <w:vAlign w:val="center"/>
                      </w:tcPr>
                      <w:p w14:paraId="74487B8A" w14:textId="3BC73E3A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B84B81" w14:textId="7008C1A5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355CC6" w14:textId="7777777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34C14B" w14:textId="7777777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CE817EA" w14:textId="7777777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EA324B" w14:textId="7777777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9984042" w14:textId="7777777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7E0D873A" w14:textId="77777777" w:rsidR="00D151A9" w:rsidRPr="0025271C" w:rsidRDefault="00D151A9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43B06D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054E33" w:rsidRPr="0025271C" w14:paraId="5FFF5ED3" w14:textId="19DD1608" w:rsidTr="007675C1">
              <w:trPr>
                <w:trHeight w:val="1530"/>
              </w:trPr>
              <w:tc>
                <w:tcPr>
                  <w:tcW w:w="5000" w:type="pct"/>
                  <w:gridSpan w:val="6"/>
                </w:tcPr>
                <w:tbl>
                  <w:tblPr>
                    <w:tblStyle w:val="ae"/>
                    <w:tblW w:w="5000" w:type="pct"/>
                    <w:tblInd w:w="115" w:type="dxa"/>
                    <w:tblLook w:val="04A0" w:firstRow="1" w:lastRow="0" w:firstColumn="1" w:lastColumn="0" w:noHBand="0" w:noVBand="1"/>
                  </w:tblPr>
                  <w:tblGrid>
                    <w:gridCol w:w="15058"/>
                  </w:tblGrid>
                  <w:tr w:rsidR="00B503D7" w14:paraId="6DA350BE" w14:textId="77777777" w:rsidTr="00B503D7">
                    <w:tc>
                      <w:tcPr>
                        <w:tcW w:w="5000" w:type="pct"/>
                      </w:tcPr>
                      <w:p w14:paraId="3F10413B" w14:textId="5283343D" w:rsidR="00B503D7" w:rsidRPr="00B503D7" w:rsidRDefault="00B503D7" w:rsidP="00127E71">
                        <w:pPr>
                          <w:pStyle w:val="Months"/>
                          <w:rPr>
                            <w:rFonts w:ascii="Century Gothic" w:hAnsi="Century Gothic" w:cs="Arial"/>
                            <w:caps w:val="0"/>
                            <w:noProof/>
                            <w:color w:val="E7E6E6" w:themeColor="background2"/>
                            <w:spacing w:val="10"/>
                            <w:sz w:val="140"/>
                            <w:szCs w:val="140"/>
                            <w:lang w:bidi="ru-RU"/>
                            <w14:shadow w14:blurRad="63500" w14:dist="50800" w14:dir="13500000" w14:sx="0" w14:sy="0" w14:kx="0" w14:ky="0" w14:algn="none">
                              <w14:srgbClr w14:val="000000">
                                <w14:alpha w14:val="5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127E71">
                          <w:rPr>
                            <w:rFonts w:ascii="Century Gothic" w:hAnsi="Century Gothic" w:cs="Arial"/>
                            <w:caps w:val="0"/>
                            <w:noProof/>
                            <w:color w:val="FFFFFF" w:themeColor="background1"/>
                            <w:sz w:val="140"/>
                            <w:szCs w:val="140"/>
                            <w:lang w:bidi="ru-RU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softEdge">
                              <w14:bevelT w14:w="25400" w14:h="38100" w14:prst="circle"/>
                            </w14:props3d>
                          </w:rPr>
                          <w:fldChar w:fldCharType="begin"/>
                        </w:r>
                        <w:r w:rsidRPr="00127E71">
                          <w:rPr>
                            <w:rFonts w:ascii="Century Gothic" w:hAnsi="Century Gothic" w:cs="Arial"/>
                            <w:caps w:val="0"/>
                            <w:noProof/>
                            <w:color w:val="FFFFFF" w:themeColor="background1"/>
                            <w:sz w:val="140"/>
                            <w:szCs w:val="140"/>
                            <w:lang w:bidi="ru-RU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softEdge">
                              <w14:bevelT w14:w="25400" w14:h="38100" w14:prst="circle"/>
                            </w14:props3d>
                          </w:rPr>
                          <w:instrText xml:space="preserve"> DOCVARIABLE  MonthStart1 \@  yyyy   \* MERGEFORMAT </w:instrText>
                        </w:r>
                        <w:r w:rsidRPr="00127E71">
                          <w:rPr>
                            <w:rFonts w:ascii="Century Gothic" w:hAnsi="Century Gothic" w:cs="Arial"/>
                            <w:caps w:val="0"/>
                            <w:noProof/>
                            <w:color w:val="FFFFFF" w:themeColor="background1"/>
                            <w:sz w:val="140"/>
                            <w:szCs w:val="140"/>
                            <w:lang w:bidi="ru-RU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softEdge">
                              <w14:bevelT w14:w="25400" w14:h="38100" w14:prst="circle"/>
                            </w14:props3d>
                          </w:rPr>
                          <w:fldChar w:fldCharType="separate"/>
                        </w:r>
                        <w:r w:rsidR="008B5C0B">
                          <w:rPr>
                            <w:rFonts w:ascii="Century Gothic" w:hAnsi="Century Gothic" w:cs="Arial"/>
                            <w:caps w:val="0"/>
                            <w:noProof/>
                            <w:color w:val="FFFFFF" w:themeColor="background1"/>
                            <w:sz w:val="140"/>
                            <w:szCs w:val="140"/>
                            <w:lang w:bidi="ru-RU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softEdge">
                              <w14:bevelT w14:w="25400" w14:h="38100" w14:prst="circle"/>
                            </w14:props3d>
                          </w:rPr>
                          <w:t>2026</w:t>
                        </w:r>
                        <w:r w:rsidRPr="00127E71">
                          <w:rPr>
                            <w:rFonts w:ascii="Century Gothic" w:hAnsi="Century Gothic" w:cs="Arial"/>
                            <w:caps w:val="0"/>
                            <w:noProof/>
                            <w:color w:val="FFFFFF" w:themeColor="background1"/>
                            <w:sz w:val="140"/>
                            <w:szCs w:val="140"/>
                            <w:lang w:bidi="ru-RU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softEdge">
                              <w14:bevelT w14:w="25400" w14:h="38100" w14:prst="circle"/>
                            </w14:props3d>
                          </w:rPr>
                          <w:fldChar w:fldCharType="end"/>
                        </w:r>
                      </w:p>
                    </w:tc>
                  </w:tr>
                </w:tbl>
                <w:p w14:paraId="4F6DFEB6" w14:textId="6540F7E3" w:rsidR="007675C1" w:rsidRPr="0025271C" w:rsidRDefault="0040067F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00A4DC"/>
                      <w:sz w:val="220"/>
                      <w:szCs w:val="220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00A4DC"/>
                      <w:sz w:val="220"/>
                      <w:szCs w:val="220"/>
                      <w:lang w:bidi="ru-RU"/>
                    </w:rPr>
                    <w:drawing>
                      <wp:anchor distT="0" distB="0" distL="114300" distR="114300" simplePos="0" relativeHeight="251658240" behindDoc="1" locked="0" layoutInCell="1" allowOverlap="1" wp14:anchorId="08729ACE" wp14:editId="5D4F9598">
                        <wp:simplePos x="0" y="0"/>
                        <wp:positionH relativeFrom="column">
                          <wp:posOffset>-888365</wp:posOffset>
                        </wp:positionH>
                        <wp:positionV relativeFrom="paragraph">
                          <wp:posOffset>-2707640</wp:posOffset>
                        </wp:positionV>
                        <wp:extent cx="11340366" cy="7560000"/>
                        <wp:effectExtent l="0" t="0" r="0" b="3175"/>
                        <wp:wrapNone/>
                        <wp:docPr id="390240443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90240443" name="Рисунок 390240443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340366" cy="7560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14:paraId="51A2FFCE" w14:textId="35CDA5EA" w:rsidR="007675C1" w:rsidRPr="0025271C" w:rsidRDefault="007675C1" w:rsidP="00B503D7">
                  <w:pPr>
                    <w:pStyle w:val="Months"/>
                    <w:jc w:val="right"/>
                    <w:rPr>
                      <w:rFonts w:cs="Arial"/>
                      <w:b/>
                      <w:bCs/>
                      <w:noProof/>
                      <w:color w:val="00A4DC"/>
                      <w:sz w:val="220"/>
                      <w:szCs w:val="220"/>
                      <w:lang w:bidi="ru-RU"/>
                    </w:rPr>
                  </w:pPr>
                </w:p>
              </w:tc>
            </w:tr>
            <w:tr w:rsidR="00D151A9" w:rsidRPr="0025271C" w14:paraId="5ABCB9D1" w14:textId="753C65F0" w:rsidTr="007675C1">
              <w:trPr>
                <w:trHeight w:val="1607"/>
              </w:trPr>
              <w:tc>
                <w:tcPr>
                  <w:tcW w:w="833" w:type="pct"/>
                </w:tcPr>
                <w:p w14:paraId="3FBAEAFE" w14:textId="3060F585" w:rsidR="00D151A9" w:rsidRPr="0025271C" w:rsidRDefault="008B5C0B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EF8219"/>
                      <w:sz w:val="24"/>
                      <w:szCs w:val="24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EF8219"/>
                      <w:sz w:val="24"/>
                      <w:szCs w:val="24"/>
                      <w:lang w:bidi="ru-RU"/>
                    </w:rPr>
                    <w:t>JÚL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14"/>
                    <w:gridCol w:w="319"/>
                    <w:gridCol w:w="318"/>
                    <w:gridCol w:w="318"/>
                    <w:gridCol w:w="318"/>
                    <w:gridCol w:w="318"/>
                    <w:gridCol w:w="312"/>
                  </w:tblGrid>
                  <w:tr w:rsidR="00D151A9" w:rsidRPr="0025271C" w14:paraId="79A7682D" w14:textId="77777777" w:rsidTr="00054E33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EF8219"/>
                        <w:vAlign w:val="center"/>
                      </w:tcPr>
                      <w:p w14:paraId="00D5E333" w14:textId="3FCA6F03" w:rsidR="00D151A9" w:rsidRPr="0025271C" w:rsidRDefault="008B5C0B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8" w:type="pct"/>
                        <w:shd w:val="clear" w:color="auto" w:fill="EF8219"/>
                        <w:vAlign w:val="center"/>
                      </w:tcPr>
                      <w:p w14:paraId="2879D599" w14:textId="413DA8EB" w:rsidR="00D151A9" w:rsidRPr="0025271C" w:rsidRDefault="008B5C0B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shd w:val="clear" w:color="auto" w:fill="EF8219"/>
                        <w:vAlign w:val="center"/>
                      </w:tcPr>
                      <w:p w14:paraId="65041FA7" w14:textId="467C7592" w:rsidR="00D151A9" w:rsidRPr="0025271C" w:rsidRDefault="008B5C0B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shd w:val="clear" w:color="auto" w:fill="EF8219"/>
                        <w:vAlign w:val="center"/>
                      </w:tcPr>
                      <w:p w14:paraId="6A3F4389" w14:textId="3CBDF212" w:rsidR="00D151A9" w:rsidRPr="0025271C" w:rsidRDefault="008B5C0B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shd w:val="clear" w:color="auto" w:fill="EF8219"/>
                        <w:vAlign w:val="center"/>
                      </w:tcPr>
                      <w:p w14:paraId="180EDCA7" w14:textId="6E9A2410" w:rsidR="00D151A9" w:rsidRPr="0025271C" w:rsidRDefault="008B5C0B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shd w:val="clear" w:color="auto" w:fill="EF8219"/>
                        <w:vAlign w:val="center"/>
                      </w:tcPr>
                      <w:p w14:paraId="0D33AC24" w14:textId="428DCE8D" w:rsidR="00D151A9" w:rsidRPr="0025271C" w:rsidRDefault="008B5C0B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4" w:type="pct"/>
                        <w:shd w:val="clear" w:color="auto" w:fill="EF8219"/>
                        <w:vAlign w:val="center"/>
                      </w:tcPr>
                      <w:p w14:paraId="125FA0C5" w14:textId="15889D05" w:rsidR="00D151A9" w:rsidRPr="0025271C" w:rsidRDefault="008B5C0B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D151A9" w:rsidRPr="0025271C" w14:paraId="29D7AFB5" w14:textId="77777777" w:rsidTr="00054E33">
                    <w:trPr>
                      <w:trHeight w:val="104"/>
                    </w:trPr>
                    <w:tc>
                      <w:tcPr>
                        <w:tcW w:w="707" w:type="pct"/>
                      </w:tcPr>
                      <w:p w14:paraId="2654728C" w14:textId="4BBCEE52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MonthStart7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0BB236D" w14:textId="1E6D4DD8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MonthStart7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1743F2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4AD9C5" w14:textId="3F999297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MonthStart7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0915E37" w14:textId="34BBD376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MonthStart7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3D8435D" w14:textId="1C5360A7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MonthStart7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9D2964" w14:textId="3AA2664C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DocVariable MonthStart7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</w:tcPr>
                      <w:p w14:paraId="6A49BCAA" w14:textId="40085F4B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DocVariable MonthStart7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25271C" w14:paraId="26853A2F" w14:textId="77777777" w:rsidTr="00054E33">
                    <w:trPr>
                      <w:trHeight w:val="104"/>
                    </w:trPr>
                    <w:tc>
                      <w:tcPr>
                        <w:tcW w:w="707" w:type="pct"/>
                      </w:tcPr>
                      <w:p w14:paraId="527C8673" w14:textId="58F09231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E3EBF80" w14:textId="5347C7E4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453D30" w14:textId="50EAFB5A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34909F1" w14:textId="261C40BE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0F4289" w14:textId="22665E7C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784F66" w14:textId="5640CAD2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</w:tcPr>
                      <w:p w14:paraId="2A8AB66D" w14:textId="517511E0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25271C" w14:paraId="1CC3501E" w14:textId="77777777" w:rsidTr="00054E33">
                    <w:trPr>
                      <w:trHeight w:val="104"/>
                    </w:trPr>
                    <w:tc>
                      <w:tcPr>
                        <w:tcW w:w="707" w:type="pct"/>
                      </w:tcPr>
                      <w:p w14:paraId="6015D498" w14:textId="7305C839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089BBE9" w14:textId="70074DF2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FABAAC" w14:textId="14C3C657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3D8614D" w14:textId="58BA9B03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19BAE3" w14:textId="7E1A15CA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923704E" w14:textId="5698E8DB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</w:tcPr>
                      <w:p w14:paraId="4F983202" w14:textId="3A8E0BAF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25271C" w14:paraId="39E4E759" w14:textId="77777777" w:rsidTr="00054E33">
                    <w:trPr>
                      <w:trHeight w:val="104"/>
                    </w:trPr>
                    <w:tc>
                      <w:tcPr>
                        <w:tcW w:w="707" w:type="pct"/>
                      </w:tcPr>
                      <w:p w14:paraId="0BE55D21" w14:textId="53448CFA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326060" w14:textId="6885F282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CA83538" w14:textId="4712EBE6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C0E6002" w14:textId="194A7FC8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E86358C" w14:textId="6FBC2A95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DC1096A" w14:textId="31B0066B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</w:tcPr>
                      <w:p w14:paraId="4192DAE9" w14:textId="2FE906E3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25271C" w14:paraId="02D3F51F" w14:textId="77777777" w:rsidTr="00054E33">
                    <w:trPr>
                      <w:trHeight w:val="104"/>
                    </w:trPr>
                    <w:tc>
                      <w:tcPr>
                        <w:tcW w:w="707" w:type="pct"/>
                      </w:tcPr>
                      <w:p w14:paraId="1D8C1ED8" w14:textId="7F8D228A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3881252" w14:textId="5D01FCCA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633A310" w14:textId="43C8D9FA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037D64" w14:textId="2FCC1A1B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EE6AB2" w14:textId="1829D1F7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31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B803B28" w14:textId="2A531D8D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8398E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</w:tcPr>
                      <w:p w14:paraId="216A3730" w14:textId="26FF2F79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8398E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8398E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8398E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8398E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25271C" w14:paraId="69E92B85" w14:textId="77777777" w:rsidTr="00054E33">
                    <w:trPr>
                      <w:trHeight w:val="104"/>
                    </w:trPr>
                    <w:tc>
                      <w:tcPr>
                        <w:tcW w:w="707" w:type="pct"/>
                      </w:tcPr>
                      <w:p w14:paraId="186F6115" w14:textId="1224DF06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8398E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8398E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8398E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8398E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3EC2CAA" w14:textId="590446E6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8398E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8398E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67A2B8F" w14:textId="77777777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7E5D075" w14:textId="77777777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67B0B97" w14:textId="77777777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978A00E" w14:textId="77777777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04" w:type="pct"/>
                      </w:tcPr>
                      <w:p w14:paraId="53A13132" w14:textId="77777777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31377DC9" w14:textId="77777777" w:rsidR="00D151A9" w:rsidRPr="0025271C" w:rsidRDefault="00D151A9" w:rsidP="0087060A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833" w:type="pct"/>
                </w:tcPr>
                <w:p w14:paraId="38E15426" w14:textId="2E064837" w:rsidR="00D151A9" w:rsidRPr="0025271C" w:rsidRDefault="008B5C0B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E74C4A"/>
                      <w:sz w:val="24"/>
                      <w:szCs w:val="24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E74C4A"/>
                      <w:sz w:val="24"/>
                      <w:szCs w:val="24"/>
                      <w:lang w:bidi="ru-RU"/>
                    </w:rPr>
                    <w:t>AUGUST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14"/>
                    <w:gridCol w:w="318"/>
                    <w:gridCol w:w="318"/>
                    <w:gridCol w:w="318"/>
                    <w:gridCol w:w="318"/>
                    <w:gridCol w:w="318"/>
                    <w:gridCol w:w="313"/>
                  </w:tblGrid>
                  <w:tr w:rsidR="00D151A9" w:rsidRPr="0025271C" w14:paraId="1D6EAAC9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E74C4A"/>
                        <w:vAlign w:val="center"/>
                      </w:tcPr>
                      <w:p w14:paraId="3765FE43" w14:textId="44C68CE6" w:rsidR="00D151A9" w:rsidRPr="0025271C" w:rsidRDefault="008B5C0B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5ED81C9E" w14:textId="3179E135" w:rsidR="00D151A9" w:rsidRPr="0025271C" w:rsidRDefault="008B5C0B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23CEAFCB" w14:textId="261BDA69" w:rsidR="00D151A9" w:rsidRPr="0025271C" w:rsidRDefault="008B5C0B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4B3AC2C8" w14:textId="3A674CA0" w:rsidR="00D151A9" w:rsidRPr="0025271C" w:rsidRDefault="008B5C0B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284F49CD" w14:textId="35D17AE4" w:rsidR="00D151A9" w:rsidRPr="0025271C" w:rsidRDefault="008B5C0B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04CEFA78" w14:textId="22F713E7" w:rsidR="00D151A9" w:rsidRPr="0025271C" w:rsidRDefault="008B5C0B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6" w:type="pct"/>
                        <w:shd w:val="clear" w:color="auto" w:fill="E74C4A"/>
                        <w:vAlign w:val="center"/>
                      </w:tcPr>
                      <w:p w14:paraId="136B7B87" w14:textId="57BCFDF3" w:rsidR="00D151A9" w:rsidRPr="0025271C" w:rsidRDefault="008B5C0B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D151A9" w:rsidRPr="0025271C" w14:paraId="029CC6A8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vAlign w:val="center"/>
                      </w:tcPr>
                      <w:p w14:paraId="399A9219" w14:textId="3D0A4D53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MonthStart8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E3A1F2" w14:textId="07E701BE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MonthStart8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24F7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CC8AB17" w14:textId="7AB701F8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MonthStart8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8398E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5853AB" w14:textId="6A951709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MonthStart8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8398E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8E9772" w14:textId="6AD447F9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MonthStart8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1743F2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54BF77" w14:textId="7AFCE3A4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DocVariable MonthStart8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5F4203E8" w14:textId="527C34D5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DocVariable MonthStart8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25271C" w14:paraId="0A0487C9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vAlign w:val="center"/>
                      </w:tcPr>
                      <w:p w14:paraId="537DD9AC" w14:textId="61239F27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146FA2" w14:textId="6C115A35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0B63A9" w14:textId="58BD5D6D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FAFAA5" w14:textId="26F1B365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6E8B3F" w14:textId="2CC5D3E9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E0BABE" w14:textId="2ECBBDD9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0268D01D" w14:textId="5FD73D05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25271C" w14:paraId="6BBD6FAB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vAlign w:val="center"/>
                      </w:tcPr>
                      <w:p w14:paraId="6AD9EAAD" w14:textId="218C1969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0CDE0F" w14:textId="195C19F4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AFCCC7" w14:textId="5D3AC9E5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4FB448" w14:textId="0C1F7495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C3D44B" w14:textId="732C6BC1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B42C8C" w14:textId="3E1E4C7C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761DAE87" w14:textId="79ECFFF3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25271C" w14:paraId="267A1409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vAlign w:val="center"/>
                      </w:tcPr>
                      <w:p w14:paraId="5D71F26C" w14:textId="45935FF3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6E0A73" w14:textId="1D969CAA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93C939" w14:textId="74DD6FA5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9B7BD4" w14:textId="1D6ECA92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EA51FA" w14:textId="3708E924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57B51F" w14:textId="46C942E3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79CC1CCE" w14:textId="59D762BA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25271C" w14:paraId="15EE3CD9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vAlign w:val="center"/>
                      </w:tcPr>
                      <w:p w14:paraId="345F57CA" w14:textId="59190D57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B7B4E7" w14:textId="05AEB3AA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A3D790" w14:textId="24B97ABE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917A65" w14:textId="7AE323AC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112852" w14:textId="00B99163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448B09" w14:textId="348B2A60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1396A96B" w14:textId="00ACF59D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25271C" w14:paraId="710F4546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vAlign w:val="center"/>
                      </w:tcPr>
                      <w:p w14:paraId="6FA1158A" w14:textId="7B53A1CA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31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C43EA1" w14:textId="1EE72251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CE7B5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A364C1" w14:textId="77777777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5D17C8" w14:textId="77777777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661B11" w14:textId="77777777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29129F" w14:textId="77777777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2BBC477D" w14:textId="77777777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71E1777A" w14:textId="77777777" w:rsidR="00D151A9" w:rsidRPr="0025271C" w:rsidRDefault="00D151A9" w:rsidP="0087060A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834" w:type="pct"/>
                </w:tcPr>
                <w:p w14:paraId="71B176A2" w14:textId="10115B94" w:rsidR="00D151A9" w:rsidRPr="0025271C" w:rsidRDefault="008B5C0B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CF6C80"/>
                      <w:sz w:val="24"/>
                      <w:szCs w:val="24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CF6C80"/>
                      <w:sz w:val="24"/>
                      <w:szCs w:val="24"/>
                      <w:lang w:bidi="ru-RU"/>
                    </w:rPr>
                    <w:t>SEPTEMBER</w:t>
                  </w:r>
                </w:p>
                <w:tbl>
                  <w:tblPr>
                    <w:tblStyle w:val="CalendarTable"/>
                    <w:tblW w:w="4978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13"/>
                    <w:gridCol w:w="317"/>
                    <w:gridCol w:w="318"/>
                    <w:gridCol w:w="319"/>
                    <w:gridCol w:w="319"/>
                    <w:gridCol w:w="319"/>
                    <w:gridCol w:w="313"/>
                  </w:tblGrid>
                  <w:tr w:rsidR="00D151A9" w:rsidRPr="0025271C" w14:paraId="10F7938D" w14:textId="77777777" w:rsidTr="00054E33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CF6C80"/>
                        <w:vAlign w:val="center"/>
                      </w:tcPr>
                      <w:p w14:paraId="402113AC" w14:textId="09A977D8" w:rsidR="00D151A9" w:rsidRPr="0025271C" w:rsidRDefault="008B5C0B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shd w:val="clear" w:color="auto" w:fill="CF6C80"/>
                        <w:vAlign w:val="center"/>
                      </w:tcPr>
                      <w:p w14:paraId="4FFC79D6" w14:textId="3A8352E9" w:rsidR="00D151A9" w:rsidRPr="0025271C" w:rsidRDefault="008B5C0B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shd w:val="clear" w:color="auto" w:fill="CF6C80"/>
                        <w:vAlign w:val="center"/>
                      </w:tcPr>
                      <w:p w14:paraId="23DAE41B" w14:textId="4F24DE09" w:rsidR="00D151A9" w:rsidRPr="0025271C" w:rsidRDefault="008B5C0B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shd w:val="clear" w:color="auto" w:fill="CF6C80"/>
                        <w:vAlign w:val="center"/>
                      </w:tcPr>
                      <w:p w14:paraId="1F6D9FBA" w14:textId="3FDC16C2" w:rsidR="00D151A9" w:rsidRPr="0025271C" w:rsidRDefault="008B5C0B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shd w:val="clear" w:color="auto" w:fill="CF6C80"/>
                        <w:vAlign w:val="center"/>
                      </w:tcPr>
                      <w:p w14:paraId="4B9553B9" w14:textId="6415D306" w:rsidR="00D151A9" w:rsidRPr="0025271C" w:rsidRDefault="008B5C0B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shd w:val="clear" w:color="auto" w:fill="CF6C80"/>
                        <w:vAlign w:val="center"/>
                      </w:tcPr>
                      <w:p w14:paraId="3AB9C00A" w14:textId="0F0901D1" w:rsidR="00D151A9" w:rsidRPr="0025271C" w:rsidRDefault="008B5C0B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shd w:val="clear" w:color="auto" w:fill="CF6C80"/>
                        <w:vAlign w:val="center"/>
                      </w:tcPr>
                      <w:p w14:paraId="030925B0" w14:textId="78CD6E7B" w:rsidR="00D151A9" w:rsidRPr="0025271C" w:rsidRDefault="008B5C0B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D151A9" w:rsidRPr="0025271C" w14:paraId="23783DAC" w14:textId="77777777" w:rsidTr="00054E33">
                    <w:trPr>
                      <w:trHeight w:val="104"/>
                    </w:trPr>
                    <w:tc>
                      <w:tcPr>
                        <w:tcW w:w="707" w:type="pct"/>
                        <w:vAlign w:val="center"/>
                      </w:tcPr>
                      <w:p w14:paraId="04E44E10" w14:textId="41F071EA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MonthStart9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936B04" w14:textId="5CD3000E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MonthStart9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D62ED" w14:textId="43F9B54A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MonthStart9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8FC35" w14:textId="7EBC2E7D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MonthStart9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005C7D" w14:textId="67EDD365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MonthStart9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E8FC14" w14:textId="0A5C0937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DocVariable MonthStart9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1B6ED8" w14:textId="27064EF1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DocVariable MonthStart9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25271C" w14:paraId="50935067" w14:textId="77777777" w:rsidTr="00054E33">
                    <w:trPr>
                      <w:trHeight w:val="104"/>
                    </w:trPr>
                    <w:tc>
                      <w:tcPr>
                        <w:tcW w:w="707" w:type="pct"/>
                        <w:vAlign w:val="center"/>
                      </w:tcPr>
                      <w:p w14:paraId="56E2A3DC" w14:textId="3DD3CA1B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B5077D" w14:textId="0D3459B1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D14B5" w14:textId="34BDD055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405CD7" w14:textId="77D3AAAB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366BF5" w14:textId="62ADE63E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D89D9F" w14:textId="373958E4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4FBCDEB3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25271C" w14:paraId="275EA407" w14:textId="77777777" w:rsidTr="00054E33">
                    <w:trPr>
                      <w:trHeight w:val="104"/>
                    </w:trPr>
                    <w:tc>
                      <w:tcPr>
                        <w:tcW w:w="707" w:type="pct"/>
                        <w:vAlign w:val="center"/>
                      </w:tcPr>
                      <w:p w14:paraId="3E806A7E" w14:textId="07D19186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822CE7" w14:textId="5FD89EF7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17E8D" w14:textId="779EF1F8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09886" w14:textId="7F7CA4D7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C83A73" w14:textId="2B2B5FFF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772BA9" w14:textId="59E69BE4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733A42CE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25271C" w14:paraId="7F998A4F" w14:textId="77777777" w:rsidTr="00054E33">
                    <w:trPr>
                      <w:trHeight w:val="104"/>
                    </w:trPr>
                    <w:tc>
                      <w:tcPr>
                        <w:tcW w:w="707" w:type="pct"/>
                        <w:vAlign w:val="center"/>
                      </w:tcPr>
                      <w:p w14:paraId="74C75CA2" w14:textId="34FDB87C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39A69E" w14:textId="552ED64C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9C74E" w14:textId="2E957BBB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1FAEE3" w14:textId="3D334BA6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85131C" w14:textId="70D43FF3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3ADF14" w14:textId="19005B93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6AE98B5C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25271C" w14:paraId="300EC183" w14:textId="77777777" w:rsidTr="00054E33">
                    <w:trPr>
                      <w:trHeight w:val="104"/>
                    </w:trPr>
                    <w:tc>
                      <w:tcPr>
                        <w:tcW w:w="707" w:type="pct"/>
                        <w:vAlign w:val="center"/>
                      </w:tcPr>
                      <w:p w14:paraId="405BFCCC" w14:textId="4F5F9776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FE00F1" w14:textId="702E9303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6E76E" w14:textId="0D23BCDA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9448D" w14:textId="6EA42274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1743F2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E783AE" w14:textId="46A46295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1743F2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1743F2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1743F2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1743F2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3755E" w14:textId="0BC02517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1743F2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1743F2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1743F2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1743F2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5767E10F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1743F2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1743F2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1743F2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1743F2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25271C" w14:paraId="280785D6" w14:textId="77777777" w:rsidTr="00054E33">
                    <w:trPr>
                      <w:trHeight w:val="104"/>
                    </w:trPr>
                    <w:tc>
                      <w:tcPr>
                        <w:tcW w:w="707" w:type="pct"/>
                        <w:vAlign w:val="center"/>
                      </w:tcPr>
                      <w:p w14:paraId="4122901D" w14:textId="636A04CC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1743F2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1743F2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1743F2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1743F2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FF73FC" w14:textId="4DF14095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1743F2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1743F2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118761" w14:textId="77777777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835F3D" w14:textId="77777777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9A08B" w14:textId="77777777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C0D83A" w14:textId="77777777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43A637F0" w14:textId="77777777" w:rsidR="00D151A9" w:rsidRPr="0025271C" w:rsidRDefault="00D151A9" w:rsidP="0087060A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833" w:type="pct"/>
                </w:tcPr>
                <w:p w14:paraId="36C26F64" w14:textId="77B223C9" w:rsidR="00054E33" w:rsidRPr="0025271C" w:rsidRDefault="008B5C0B" w:rsidP="00054E33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996A8E"/>
                      <w:sz w:val="24"/>
                      <w:szCs w:val="24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996A8E"/>
                      <w:sz w:val="24"/>
                      <w:szCs w:val="24"/>
                      <w:lang w:bidi="ru-RU"/>
                    </w:rPr>
                    <w:t>OKTÓBER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14"/>
                    <w:gridCol w:w="318"/>
                    <w:gridCol w:w="318"/>
                    <w:gridCol w:w="318"/>
                    <w:gridCol w:w="318"/>
                    <w:gridCol w:w="318"/>
                    <w:gridCol w:w="312"/>
                  </w:tblGrid>
                  <w:tr w:rsidR="00054E33" w:rsidRPr="0025271C" w14:paraId="4FED0DFC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996A8E"/>
                        <w:vAlign w:val="center"/>
                      </w:tcPr>
                      <w:p w14:paraId="5C381024" w14:textId="2536A627" w:rsidR="00054E33" w:rsidRPr="0025271C" w:rsidRDefault="008B5C0B" w:rsidP="00054E33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6DD0137C" w14:textId="21DE6343" w:rsidR="00054E33" w:rsidRPr="0025271C" w:rsidRDefault="008B5C0B" w:rsidP="00054E33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62887727" w14:textId="0A92429A" w:rsidR="00054E33" w:rsidRPr="0025271C" w:rsidRDefault="008B5C0B" w:rsidP="00054E33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284FFDCB" w14:textId="3BE59CEB" w:rsidR="00054E33" w:rsidRPr="0025271C" w:rsidRDefault="008B5C0B" w:rsidP="00054E33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1FC81A6F" w14:textId="1C55AFE0" w:rsidR="00054E33" w:rsidRPr="0025271C" w:rsidRDefault="008B5C0B" w:rsidP="00054E33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5AAAC4F4" w14:textId="39613028" w:rsidR="00054E33" w:rsidRPr="0025271C" w:rsidRDefault="008B5C0B" w:rsidP="00054E33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6" w:type="pct"/>
                        <w:shd w:val="clear" w:color="auto" w:fill="996A8E"/>
                        <w:vAlign w:val="center"/>
                      </w:tcPr>
                      <w:p w14:paraId="64529A0F" w14:textId="35D6A58F" w:rsidR="00054E33" w:rsidRPr="0025271C" w:rsidRDefault="008B5C0B" w:rsidP="00054E33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054E33" w:rsidRPr="0025271C" w14:paraId="036F9EB0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vAlign w:val="center"/>
                      </w:tcPr>
                      <w:p w14:paraId="543E62E6" w14:textId="3CEA75D3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MonthStart10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64F009" w14:textId="31EC2D0D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MonthStart10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598B58" w14:textId="60314D81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MonthStart10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1743F2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439566" w14:textId="1C227CBB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MonthStart10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C72926" w14:textId="573A808F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MonthStart10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824809" w14:textId="48037659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DocVariable MonthStart10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1C1241B6" w14:textId="43ABB3DD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DocVariable MonthStart10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25271C" w14:paraId="7F0138EC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vAlign w:val="center"/>
                      </w:tcPr>
                      <w:p w14:paraId="6C2788EC" w14:textId="3E7FEC53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BCAE69" w14:textId="4BC5145E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7BC28B" w14:textId="5DF05754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E32483" w14:textId="5899292E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AFCA382" w14:textId="1DBF9F1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199E0C" w14:textId="4CDA4878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66D11AE2" w14:textId="40E66C92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25271C" w14:paraId="5415C7C5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vAlign w:val="center"/>
                      </w:tcPr>
                      <w:p w14:paraId="6CF1BA5B" w14:textId="470E9064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872262" w14:textId="0FEF9A1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3EBDAE" w14:textId="250944A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FF78E8" w14:textId="3DE5192D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CE14B5" w14:textId="3C5464E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FD0E9E" w14:textId="50D7CFC0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6E2672FA" w14:textId="6468C4CD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25271C" w14:paraId="3E9AF0EB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vAlign w:val="center"/>
                      </w:tcPr>
                      <w:p w14:paraId="629DC095" w14:textId="61855A93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F2032C" w14:textId="50DD1138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70902A" w14:textId="7B7217FE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578BA7" w14:textId="60E0218C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954AD3" w14:textId="252C1B96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647397" w14:textId="17C6BEC6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1FB35A46" w14:textId="6A8D3CB8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25271C" w14:paraId="31B17E6B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vAlign w:val="center"/>
                      </w:tcPr>
                      <w:p w14:paraId="591937C5" w14:textId="3E346B63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7D5696" w14:textId="65ABD33E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E6F800C" w14:textId="2670048A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90381A" w14:textId="014F10AE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C5454B" w14:textId="58062643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000DDC" w14:textId="33BD0E52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t>31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392092EE" w14:textId="30C16CE3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8398E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25271C" w14:paraId="13BDA52B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vAlign w:val="center"/>
                      </w:tcPr>
                      <w:p w14:paraId="014B8D11" w14:textId="066FF803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8398E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8398E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8398E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8398E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6F6F83" w14:textId="2C2C6692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8398E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8398E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8398E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8398E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15C01F" w14:textId="7777777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D7827CC" w14:textId="7777777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9BA257" w14:textId="7777777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AFA64C" w14:textId="7777777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038B580D" w14:textId="7777777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24B9104C" w14:textId="77777777" w:rsidR="00D151A9" w:rsidRPr="0025271C" w:rsidRDefault="00D151A9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CF6C80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76DB8AE1" w14:textId="7C16BA23" w:rsidR="00054E33" w:rsidRPr="0025271C" w:rsidRDefault="008B5C0B" w:rsidP="00054E33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6A7FB8"/>
                      <w:sz w:val="24"/>
                      <w:szCs w:val="24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6A7FB8"/>
                      <w:sz w:val="24"/>
                      <w:szCs w:val="24"/>
                      <w:lang w:bidi="ru-RU"/>
                    </w:rPr>
                    <w:t>NOVEMBER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14"/>
                    <w:gridCol w:w="318"/>
                    <w:gridCol w:w="318"/>
                    <w:gridCol w:w="318"/>
                    <w:gridCol w:w="318"/>
                    <w:gridCol w:w="318"/>
                    <w:gridCol w:w="312"/>
                  </w:tblGrid>
                  <w:tr w:rsidR="00054E33" w:rsidRPr="0025271C" w14:paraId="322440E3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6A7FB8"/>
                        <w:vAlign w:val="center"/>
                      </w:tcPr>
                      <w:p w14:paraId="5F6BCAA7" w14:textId="1C5EFC17" w:rsidR="00054E33" w:rsidRPr="0025271C" w:rsidRDefault="008B5C0B" w:rsidP="00054E33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454A5EAE" w14:textId="762F8798" w:rsidR="00054E33" w:rsidRPr="0025271C" w:rsidRDefault="008B5C0B" w:rsidP="00054E33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511F1645" w14:textId="4F273C06" w:rsidR="00054E33" w:rsidRPr="0025271C" w:rsidRDefault="008B5C0B" w:rsidP="00054E33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30A645D6" w14:textId="0C81DDEF" w:rsidR="00054E33" w:rsidRPr="0025271C" w:rsidRDefault="008B5C0B" w:rsidP="00054E33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75D1E460" w14:textId="6B233CA6" w:rsidR="00054E33" w:rsidRPr="0025271C" w:rsidRDefault="008B5C0B" w:rsidP="00054E33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10333B94" w14:textId="56DFA2EE" w:rsidR="00054E33" w:rsidRPr="0025271C" w:rsidRDefault="008B5C0B" w:rsidP="00054E33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6" w:type="pct"/>
                        <w:shd w:val="clear" w:color="auto" w:fill="6A7FB8"/>
                        <w:vAlign w:val="center"/>
                      </w:tcPr>
                      <w:p w14:paraId="18814441" w14:textId="61821D18" w:rsidR="00054E33" w:rsidRPr="0025271C" w:rsidRDefault="008B5C0B" w:rsidP="00054E33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054E33" w:rsidRPr="0025271C" w14:paraId="794A2749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vAlign w:val="center"/>
                      </w:tcPr>
                      <w:p w14:paraId="33DA250C" w14:textId="02694D05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MonthStart11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CC1C5E" w14:textId="4C96B836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MonthStart11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CE7B5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692846" w14:textId="573FF2F5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MonthStart11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24F7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3AF560" w14:textId="1BCFB755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MonthStart11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8398E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E425BD" w14:textId="0623094F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MonthStart11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8398E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889089" w14:textId="28097B4C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DocVariable MonthStart11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1743F2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7D1DBF8B" w14:textId="6383531F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DocVariable MonthStart11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25271C" w14:paraId="028DFE6F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vAlign w:val="center"/>
                      </w:tcPr>
                      <w:p w14:paraId="2CD21C06" w14:textId="105ABA92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89D971" w14:textId="34EDDCD2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676D90" w14:textId="5940CF4B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E2F8EA" w14:textId="655D0F3D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740D6A" w14:textId="32DEA7C8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335E45" w14:textId="3FD0E47D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4AB450D6" w14:textId="173AD473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25271C" w14:paraId="47D50DCD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vAlign w:val="center"/>
                      </w:tcPr>
                      <w:p w14:paraId="1C668FE4" w14:textId="3D2501CC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AACDB6" w14:textId="7C0BE1D2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A28C38" w14:textId="1C65A1A9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EA16AA" w14:textId="10B5C63D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7434D3" w14:textId="3AD6B30C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1B5DEA" w14:textId="5CE6F928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1EEEBCFE" w14:textId="7CB055FB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25271C" w14:paraId="20A73561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vAlign w:val="center"/>
                      </w:tcPr>
                      <w:p w14:paraId="537F4DC9" w14:textId="7E48A192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D7E977" w14:textId="07D1F072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246514" w14:textId="130F307E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468ADB" w14:textId="26D2EE5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49BE2F" w14:textId="1150EA30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120DFA" w14:textId="4ECDE4B9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7EAF283A" w14:textId="7F45FEBD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25271C" w14:paraId="4B1598A0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vAlign w:val="center"/>
                      </w:tcPr>
                      <w:p w14:paraId="49B78AE7" w14:textId="0BAC4C52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589065" w14:textId="34CDBCAA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A82950" w14:textId="569D9C2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45CBDD" w14:textId="7E354428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AAA30B" w14:textId="5A267814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3DBAF6" w14:textId="47BFDEE0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373A1A74" w14:textId="69CB6A7B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25271C" w14:paraId="335022FA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vAlign w:val="center"/>
                      </w:tcPr>
                      <w:p w14:paraId="168D0CB7" w14:textId="28EAD295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2D931C" w14:textId="78A8357E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B716FB7" w14:textId="7777777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D79175" w14:textId="7777777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F3DE0B" w14:textId="7777777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9A09BC" w14:textId="7777777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537464E9" w14:textId="7777777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5255F7EB" w14:textId="77777777" w:rsidR="00D151A9" w:rsidRPr="0025271C" w:rsidRDefault="00D151A9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CF6C80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51354076" w14:textId="2159B741" w:rsidR="00054E33" w:rsidRPr="0025271C" w:rsidRDefault="008B5C0B" w:rsidP="00054E33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007AAB"/>
                      <w:sz w:val="24"/>
                      <w:szCs w:val="24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007AAB"/>
                      <w:sz w:val="24"/>
                      <w:szCs w:val="24"/>
                      <w:lang w:bidi="ru-RU"/>
                    </w:rPr>
                    <w:t>DECEMBER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15"/>
                    <w:gridCol w:w="318"/>
                    <w:gridCol w:w="319"/>
                    <w:gridCol w:w="318"/>
                    <w:gridCol w:w="318"/>
                    <w:gridCol w:w="318"/>
                    <w:gridCol w:w="313"/>
                  </w:tblGrid>
                  <w:tr w:rsidR="00054E33" w:rsidRPr="0025271C" w14:paraId="6A229EC3" w14:textId="77777777" w:rsidTr="00054E33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007AAB"/>
                        <w:vAlign w:val="center"/>
                      </w:tcPr>
                      <w:p w14:paraId="02F6C497" w14:textId="41785AEB" w:rsidR="00054E33" w:rsidRPr="0025271C" w:rsidRDefault="008B5C0B" w:rsidP="00054E33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8" w:type="pct"/>
                        <w:shd w:val="clear" w:color="auto" w:fill="007AAB"/>
                        <w:vAlign w:val="center"/>
                      </w:tcPr>
                      <w:p w14:paraId="4FE0808A" w14:textId="6196CB7F" w:rsidR="00054E33" w:rsidRPr="0025271C" w:rsidRDefault="008B5C0B" w:rsidP="00054E33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shd w:val="clear" w:color="auto" w:fill="007AAB"/>
                        <w:vAlign w:val="center"/>
                      </w:tcPr>
                      <w:p w14:paraId="72B00400" w14:textId="59C077D5" w:rsidR="00054E33" w:rsidRPr="0025271C" w:rsidRDefault="008B5C0B" w:rsidP="00054E33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6" w:type="pct"/>
                        <w:shd w:val="clear" w:color="auto" w:fill="007AAB"/>
                        <w:vAlign w:val="center"/>
                      </w:tcPr>
                      <w:p w14:paraId="65966AFC" w14:textId="4275EB68" w:rsidR="00054E33" w:rsidRPr="0025271C" w:rsidRDefault="008B5C0B" w:rsidP="00054E33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6" w:type="pct"/>
                        <w:shd w:val="clear" w:color="auto" w:fill="007AAB"/>
                        <w:vAlign w:val="center"/>
                      </w:tcPr>
                      <w:p w14:paraId="56933078" w14:textId="7CE22B5A" w:rsidR="00054E33" w:rsidRPr="0025271C" w:rsidRDefault="008B5C0B" w:rsidP="00054E33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6" w:type="pct"/>
                        <w:shd w:val="clear" w:color="auto" w:fill="007AAB"/>
                        <w:vAlign w:val="center"/>
                      </w:tcPr>
                      <w:p w14:paraId="67B74D26" w14:textId="5E66774C" w:rsidR="00054E33" w:rsidRPr="0025271C" w:rsidRDefault="008B5C0B" w:rsidP="00054E33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shd w:val="clear" w:color="auto" w:fill="007AAB"/>
                        <w:vAlign w:val="center"/>
                      </w:tcPr>
                      <w:p w14:paraId="7E1797AC" w14:textId="23EC9F5D" w:rsidR="00054E33" w:rsidRPr="0025271C" w:rsidRDefault="008B5C0B" w:rsidP="00054E33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054E33" w:rsidRPr="0025271C" w14:paraId="2E187073" w14:textId="77777777" w:rsidTr="00054E33">
                    <w:trPr>
                      <w:trHeight w:val="104"/>
                    </w:trPr>
                    <w:tc>
                      <w:tcPr>
                        <w:tcW w:w="711" w:type="pct"/>
                        <w:vAlign w:val="center"/>
                      </w:tcPr>
                      <w:p w14:paraId="4D3193A7" w14:textId="678295C8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MonthStart12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FA4E54" w14:textId="40C64769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MonthStart12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9BAC20" w14:textId="62984C9F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MonthStart12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1274FFF" w14:textId="72538DDA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MonthStart12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34CAAC" w14:textId="384CC22A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MonthStart12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04FE494" w14:textId="4AD78C1B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DocVariable MonthStart12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400CF2C" w14:textId="41FB43BC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DocVariable MonthStart12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25271C" w14:paraId="1C1C8655" w14:textId="77777777" w:rsidTr="00054E33">
                    <w:trPr>
                      <w:trHeight w:val="104"/>
                    </w:trPr>
                    <w:tc>
                      <w:tcPr>
                        <w:tcW w:w="711" w:type="pct"/>
                        <w:vAlign w:val="center"/>
                      </w:tcPr>
                      <w:p w14:paraId="7A9EBEB8" w14:textId="5AD5824F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079BF8" w14:textId="1023C74C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F74E23" w14:textId="150BD9DE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7D74C5" w14:textId="79060294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AF5A485" w14:textId="23F5910B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B5854A" w14:textId="4921CDB6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C75535" w14:textId="42D12331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25271C" w14:paraId="12BDB55C" w14:textId="77777777" w:rsidTr="00054E33">
                    <w:trPr>
                      <w:trHeight w:val="104"/>
                    </w:trPr>
                    <w:tc>
                      <w:tcPr>
                        <w:tcW w:w="711" w:type="pct"/>
                        <w:vAlign w:val="center"/>
                      </w:tcPr>
                      <w:p w14:paraId="0D5A2793" w14:textId="67E70E9D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ACEAD3" w14:textId="7D70127C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B971E0" w14:textId="4FC7570C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527451" w14:textId="5273029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452E60" w14:textId="5C9D117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1108BE" w14:textId="6241AB5A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894235" w14:textId="1469E1BE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25271C" w14:paraId="46D376F9" w14:textId="77777777" w:rsidTr="00054E33">
                    <w:trPr>
                      <w:trHeight w:val="104"/>
                    </w:trPr>
                    <w:tc>
                      <w:tcPr>
                        <w:tcW w:w="711" w:type="pct"/>
                        <w:vAlign w:val="center"/>
                      </w:tcPr>
                      <w:p w14:paraId="12E3568D" w14:textId="29906602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7C27AE" w14:textId="350E4BF8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0B0A7D" w14:textId="10941CF6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69E33CD" w14:textId="183CAAE1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3629DF" w14:textId="064954F8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F12727" w14:textId="241A7364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77E686" w14:textId="3F88CFDC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25271C" w14:paraId="447EDF08" w14:textId="77777777" w:rsidTr="00054E33">
                    <w:trPr>
                      <w:trHeight w:val="104"/>
                    </w:trPr>
                    <w:tc>
                      <w:tcPr>
                        <w:tcW w:w="711" w:type="pct"/>
                        <w:vAlign w:val="center"/>
                      </w:tcPr>
                      <w:p w14:paraId="3988158F" w14:textId="44913D98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AFE664" w14:textId="28250556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266331" w14:textId="1F8286C4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AB838F9" w14:textId="1A1C49A0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31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6E910F" w14:textId="45059361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1743F2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BFB5CF" w14:textId="4BD29CF0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1743F2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1743F2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1743F2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1743F2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9AE7302" w14:textId="1185A8DA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1743F2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1743F2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1743F2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1743F2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25271C" w14:paraId="4D9FB00A" w14:textId="77777777" w:rsidTr="00054E33">
                    <w:trPr>
                      <w:trHeight w:val="104"/>
                    </w:trPr>
                    <w:tc>
                      <w:tcPr>
                        <w:tcW w:w="711" w:type="pct"/>
                        <w:vAlign w:val="center"/>
                      </w:tcPr>
                      <w:p w14:paraId="523EFE70" w14:textId="41C3315E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1743F2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1743F2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1743F2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1743F2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B3E1EF" w14:textId="628B9B95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1743F2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1743F2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1743F2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1743F2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EF6018" w14:textId="7777777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A46637E" w14:textId="7777777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963AC77" w14:textId="7777777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DC4D50" w14:textId="7777777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18EC81C" w14:textId="7777777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291F9BCE" w14:textId="77777777" w:rsidR="00D151A9" w:rsidRPr="0025271C" w:rsidRDefault="00D151A9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CF6C80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25271C" w:rsidRDefault="00E50BDE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5FFF23E7" w:rsidR="00F93E3B" w:rsidRPr="0025271C" w:rsidRDefault="00F93E3B" w:rsidP="007675C1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F93E3B" w:rsidRPr="0025271C" w:rsidSect="00D151A9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1EF3F" w14:textId="77777777" w:rsidR="00090C15" w:rsidRDefault="00090C15">
      <w:pPr>
        <w:spacing w:after="0"/>
      </w:pPr>
      <w:r>
        <w:separator/>
      </w:r>
    </w:p>
  </w:endnote>
  <w:endnote w:type="continuationSeparator" w:id="0">
    <w:p w14:paraId="035BFD26" w14:textId="77777777" w:rsidR="00090C15" w:rsidRDefault="00090C1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A0781" w14:textId="77777777" w:rsidR="00090C15" w:rsidRDefault="00090C15">
      <w:pPr>
        <w:spacing w:after="0"/>
      </w:pPr>
      <w:r>
        <w:separator/>
      </w:r>
    </w:p>
  </w:footnote>
  <w:footnote w:type="continuationSeparator" w:id="0">
    <w:p w14:paraId="5A1E0F95" w14:textId="77777777" w:rsidR="00090C15" w:rsidRDefault="00090C1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320BD"/>
    <w:rsid w:val="0005357B"/>
    <w:rsid w:val="00054E33"/>
    <w:rsid w:val="00070E24"/>
    <w:rsid w:val="00071356"/>
    <w:rsid w:val="00090C15"/>
    <w:rsid w:val="00097A25"/>
    <w:rsid w:val="000A5A57"/>
    <w:rsid w:val="000E6E44"/>
    <w:rsid w:val="00125AC3"/>
    <w:rsid w:val="001274F3"/>
    <w:rsid w:val="00127E71"/>
    <w:rsid w:val="00151CCE"/>
    <w:rsid w:val="001743F2"/>
    <w:rsid w:val="001B01F9"/>
    <w:rsid w:val="001C41F9"/>
    <w:rsid w:val="001F4992"/>
    <w:rsid w:val="00211686"/>
    <w:rsid w:val="0025271C"/>
    <w:rsid w:val="002549DD"/>
    <w:rsid w:val="002562E7"/>
    <w:rsid w:val="00285C1D"/>
    <w:rsid w:val="002C3AAE"/>
    <w:rsid w:val="002D292B"/>
    <w:rsid w:val="00302C5D"/>
    <w:rsid w:val="00324F79"/>
    <w:rsid w:val="003327F5"/>
    <w:rsid w:val="00340CAF"/>
    <w:rsid w:val="003C0D41"/>
    <w:rsid w:val="003E085C"/>
    <w:rsid w:val="003E7B3A"/>
    <w:rsid w:val="003F70D3"/>
    <w:rsid w:val="0040067F"/>
    <w:rsid w:val="00416364"/>
    <w:rsid w:val="00431B29"/>
    <w:rsid w:val="00440416"/>
    <w:rsid w:val="00462EAD"/>
    <w:rsid w:val="0047429C"/>
    <w:rsid w:val="004A6170"/>
    <w:rsid w:val="004B2D3B"/>
    <w:rsid w:val="004F0971"/>
    <w:rsid w:val="004F6AAC"/>
    <w:rsid w:val="00512F2D"/>
    <w:rsid w:val="00570FBB"/>
    <w:rsid w:val="00583B82"/>
    <w:rsid w:val="005923AC"/>
    <w:rsid w:val="005A7721"/>
    <w:rsid w:val="005D5149"/>
    <w:rsid w:val="005E656F"/>
    <w:rsid w:val="0064142A"/>
    <w:rsid w:val="00657E38"/>
    <w:rsid w:val="00667021"/>
    <w:rsid w:val="0069070D"/>
    <w:rsid w:val="006974E1"/>
    <w:rsid w:val="006C0896"/>
    <w:rsid w:val="006C117B"/>
    <w:rsid w:val="006F513E"/>
    <w:rsid w:val="00712732"/>
    <w:rsid w:val="007675C1"/>
    <w:rsid w:val="007A7E86"/>
    <w:rsid w:val="007C0139"/>
    <w:rsid w:val="007D45A1"/>
    <w:rsid w:val="007F564D"/>
    <w:rsid w:val="00804FAE"/>
    <w:rsid w:val="008527AC"/>
    <w:rsid w:val="00864371"/>
    <w:rsid w:val="0087060A"/>
    <w:rsid w:val="008B1201"/>
    <w:rsid w:val="008B5C0B"/>
    <w:rsid w:val="008B63DD"/>
    <w:rsid w:val="008D3105"/>
    <w:rsid w:val="008F16F7"/>
    <w:rsid w:val="009164BA"/>
    <w:rsid w:val="009166BD"/>
    <w:rsid w:val="00941C64"/>
    <w:rsid w:val="00953D91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253D7"/>
    <w:rsid w:val="00AA1636"/>
    <w:rsid w:val="00AA23D3"/>
    <w:rsid w:val="00AA3C50"/>
    <w:rsid w:val="00AE302A"/>
    <w:rsid w:val="00AE36BB"/>
    <w:rsid w:val="00B10C6B"/>
    <w:rsid w:val="00B37C7E"/>
    <w:rsid w:val="00B4444D"/>
    <w:rsid w:val="00B503D7"/>
    <w:rsid w:val="00B65B09"/>
    <w:rsid w:val="00B8398E"/>
    <w:rsid w:val="00B85583"/>
    <w:rsid w:val="00B9476B"/>
    <w:rsid w:val="00BC3952"/>
    <w:rsid w:val="00BE5AB8"/>
    <w:rsid w:val="00BF3C3E"/>
    <w:rsid w:val="00C32B94"/>
    <w:rsid w:val="00C44DFB"/>
    <w:rsid w:val="00C6519B"/>
    <w:rsid w:val="00C70F21"/>
    <w:rsid w:val="00C7354B"/>
    <w:rsid w:val="00C91863"/>
    <w:rsid w:val="00C91F9B"/>
    <w:rsid w:val="00CC233C"/>
    <w:rsid w:val="00CD3A57"/>
    <w:rsid w:val="00CE7B56"/>
    <w:rsid w:val="00D151A9"/>
    <w:rsid w:val="00D73660"/>
    <w:rsid w:val="00D84FBB"/>
    <w:rsid w:val="00DC1675"/>
    <w:rsid w:val="00DE32AC"/>
    <w:rsid w:val="00E1407A"/>
    <w:rsid w:val="00E318B9"/>
    <w:rsid w:val="00E50BDE"/>
    <w:rsid w:val="00E774CD"/>
    <w:rsid w:val="00E77E1D"/>
    <w:rsid w:val="00E8317B"/>
    <w:rsid w:val="00EA23AE"/>
    <w:rsid w:val="00EB0778"/>
    <w:rsid w:val="00ED75B6"/>
    <w:rsid w:val="00EF1F0E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8BBFD0A7-FC87-49DD-9443-256CE1065D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3408</Words>
  <Characters>19429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2025-11-17T20:03:00Z</dcterms:created>
  <dcterms:modified xsi:type="dcterms:W3CDTF">2025-11-17T20:03:00Z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