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5F5A35BA" w:rsidR="00ED5F48" w:rsidRPr="00A113D3" w:rsidRDefault="007E54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4607ED1D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56407B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44C5013E" w14:textId="0A1DF41C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4CD7167" w14:textId="0B180C31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68845A00" w14:textId="537A3A96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87DAD2F" w14:textId="47246F07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4869AF3A" w14:textId="12DCEAA3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19742508" w14:textId="7A711CC3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17BD5908" w14:textId="42B89263" w:rsidR="00A113D3" w:rsidRPr="006D5311" w:rsidRDefault="007E549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630DC1FC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134A23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118D72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2F52AC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4B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39F834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4B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635294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4B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7363D2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1784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6D1A6E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2E03E1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0AA674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7FABA2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082B99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6A15CC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7F2BB2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67D70F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79DCE6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3D2F33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48A66F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3C4F78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1FC600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07C13C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5B33C0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406575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54E0C8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022178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39E0D1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4ABD30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587390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50854C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6956BF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2871EB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432966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36A7B5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691ED5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27DA2F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3DEE09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56407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185BB4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4BB133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5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8237" w14:textId="77777777" w:rsidR="000A7B30" w:rsidRDefault="000A7B30">
      <w:pPr>
        <w:spacing w:after="0"/>
      </w:pPr>
      <w:r>
        <w:separator/>
      </w:r>
    </w:p>
  </w:endnote>
  <w:endnote w:type="continuationSeparator" w:id="0">
    <w:p w14:paraId="5933DA23" w14:textId="77777777" w:rsidR="000A7B30" w:rsidRDefault="000A7B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8FF8" w14:textId="77777777" w:rsidR="000A7B30" w:rsidRDefault="000A7B30">
      <w:pPr>
        <w:spacing w:after="0"/>
      </w:pPr>
      <w:r>
        <w:separator/>
      </w:r>
    </w:p>
  </w:footnote>
  <w:footnote w:type="continuationSeparator" w:id="0">
    <w:p w14:paraId="064B8316" w14:textId="77777777" w:rsidR="000A7B30" w:rsidRDefault="000A7B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A7B30"/>
    <w:rsid w:val="000B59FA"/>
    <w:rsid w:val="000C5D2D"/>
    <w:rsid w:val="001274F3"/>
    <w:rsid w:val="00151CCE"/>
    <w:rsid w:val="00180B6A"/>
    <w:rsid w:val="001B01F9"/>
    <w:rsid w:val="001C41F9"/>
    <w:rsid w:val="00200715"/>
    <w:rsid w:val="00285C1D"/>
    <w:rsid w:val="00291B1B"/>
    <w:rsid w:val="0031784F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6D42"/>
    <w:rsid w:val="0056407B"/>
    <w:rsid w:val="00570FBB"/>
    <w:rsid w:val="00583B82"/>
    <w:rsid w:val="005923AC"/>
    <w:rsid w:val="005D5149"/>
    <w:rsid w:val="005E656F"/>
    <w:rsid w:val="005F4B7A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E5493"/>
    <w:rsid w:val="007F564D"/>
    <w:rsid w:val="00895F83"/>
    <w:rsid w:val="008B1201"/>
    <w:rsid w:val="008D3105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87AA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0752"/>
    <w:rsid w:val="00C828A9"/>
    <w:rsid w:val="00C91F9B"/>
    <w:rsid w:val="00CB09F6"/>
    <w:rsid w:val="00CB0D8F"/>
    <w:rsid w:val="00CF7FCF"/>
    <w:rsid w:val="00D0126F"/>
    <w:rsid w:val="00D0663F"/>
    <w:rsid w:val="00D51F96"/>
    <w:rsid w:val="00DE32AC"/>
    <w:rsid w:val="00E1407A"/>
    <w:rsid w:val="00E164D4"/>
    <w:rsid w:val="00E260B5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2025-11-17T20:30:00Z</dcterms:created>
  <dcterms:modified xsi:type="dcterms:W3CDTF">2025-11-17T20:30:00Z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