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49"/>
      </w:tblGrid>
      <w:tr w:rsidR="00D84FBB" w:rsidRPr="00B92A7A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</w:p>
          <w:tbl>
            <w:tblPr>
              <w:tblStyle w:val="ae"/>
              <w:tblW w:w="5000" w:type="pct"/>
              <w:tblInd w:w="1" w:type="dxa"/>
              <w:tblLook w:val="04A0" w:firstRow="1" w:lastRow="0" w:firstColumn="1" w:lastColumn="0" w:noHBand="0" w:noVBand="1"/>
            </w:tblPr>
            <w:tblGrid>
              <w:gridCol w:w="5181"/>
              <w:gridCol w:w="5184"/>
              <w:gridCol w:w="5184"/>
            </w:tblGrid>
            <w:tr w:rsidR="006C2E41" w:rsidRPr="001952A1" w14:paraId="299A9660" w14:textId="2859DF36" w:rsidTr="00FE0201">
              <w:trPr>
                <w:trHeight w:val="244"/>
              </w:trPr>
              <w:tc>
                <w:tcPr>
                  <w:tcW w:w="1666" w:type="pct"/>
                  <w:vAlign w:val="bottom"/>
                </w:tcPr>
                <w:p w14:paraId="5507FA06" w14:textId="67DDED35" w:rsidR="006C2E41" w:rsidRPr="00FE0201" w:rsidRDefault="00FE2B0F" w:rsidP="008F38A6">
                  <w:pPr>
                    <w:pStyle w:val="ad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  <w:r w:rsidRPr="00FE2B0F">
                    <w:rPr>
                      <w:rFonts w:ascii="Century Gothic" w:hAnsi="Century Gothic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Týždenný plánovač</w:t>
                  </w:r>
                </w:p>
              </w:tc>
              <w:tc>
                <w:tcPr>
                  <w:tcW w:w="1667" w:type="pct"/>
                  <w:vAlign w:val="bottom"/>
                </w:tcPr>
                <w:p w14:paraId="2E0FA786" w14:textId="59F3CF34" w:rsidR="006C2E41" w:rsidRPr="00AB69EA" w:rsidRDefault="006C2E41" w:rsidP="006C2E41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auto"/>
                      <w:sz w:val="68"/>
                      <w:szCs w:val="68"/>
                      <w:lang w:val="en-US" w:bidi="ru-RU"/>
                    </w:rPr>
                  </w:pPr>
                  <w:r w:rsidRPr="00AB69EA">
                    <w:rPr>
                      <w:rFonts w:ascii="Century Gothic" w:hAnsi="Century Gothic" w:cs="Arial"/>
                      <w:noProof/>
                      <w:color w:val="auto"/>
                      <w:sz w:val="68"/>
                      <w:szCs w:val="68"/>
                      <w:lang w:bidi="ru-RU"/>
                    </w:rPr>
                    <w:fldChar w:fldCharType="begin"/>
                  </w:r>
                  <w:r w:rsidRPr="00AB69EA">
                    <w:rPr>
                      <w:rFonts w:ascii="Century Gothic" w:hAnsi="Century Gothic" w:cs="Arial"/>
                      <w:noProof/>
                      <w:color w:val="auto"/>
                      <w:sz w:val="68"/>
                      <w:szCs w:val="68"/>
                      <w:lang w:bidi="ru-RU"/>
                    </w:rPr>
                    <w:instrText xml:space="preserve"> DOCVARIABLE  MonthStart1 \@  yyyy   \* MERGEFORMAT </w:instrText>
                  </w:r>
                  <w:r w:rsidRPr="00AB69EA">
                    <w:rPr>
                      <w:rFonts w:ascii="Century Gothic" w:hAnsi="Century Gothic" w:cs="Arial"/>
                      <w:noProof/>
                      <w:color w:val="auto"/>
                      <w:sz w:val="68"/>
                      <w:szCs w:val="68"/>
                      <w:lang w:bidi="ru-RU"/>
                    </w:rPr>
                    <w:fldChar w:fldCharType="separate"/>
                  </w:r>
                  <w:r w:rsidR="00FE2B0F">
                    <w:rPr>
                      <w:rFonts w:ascii="Century Gothic" w:hAnsi="Century Gothic" w:cs="Arial"/>
                      <w:noProof/>
                      <w:color w:val="auto"/>
                      <w:sz w:val="68"/>
                      <w:szCs w:val="68"/>
                      <w:lang w:bidi="ru-RU"/>
                    </w:rPr>
                    <w:t>2026</w:t>
                  </w:r>
                  <w:r w:rsidRPr="00AB69EA">
                    <w:rPr>
                      <w:rFonts w:ascii="Century Gothic" w:hAnsi="Century Gothic" w:cs="Arial"/>
                      <w:noProof/>
                      <w:color w:val="auto"/>
                      <w:sz w:val="68"/>
                      <w:szCs w:val="6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68F74C3C" w:rsidR="006C2E41" w:rsidRPr="007E2D4C" w:rsidRDefault="00FE2B0F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 w:rsidRPr="00FE2B0F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>Týždeň</w:t>
                  </w:r>
                  <w:r w:rsidR="006C2E41" w:rsidRPr="00FE0201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 </w:t>
                  </w:r>
                  <w:r w:rsidR="006C2E41"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="006C2E41"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 w:rsidR="00FE0201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____</w:t>
                  </w:r>
                  <w:r w:rsidR="006C2E41"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6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391650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45C051AB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PONDELOK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5AAC7708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UTOROK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56A8D585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STREDA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6E5936C1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ŠTVRTOK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791D8705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PIATOK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16ED95FF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SOBOTA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21C53BF2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NEDEĽA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142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0F779F3F" w:rsidR="008F38A6" w:rsidRPr="00FE0201" w:rsidRDefault="00FE2B0F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</w:pPr>
                  <w:r w:rsidRPr="00FE2B0F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2"/>
                      <w:szCs w:val="22"/>
                      <w:lang w:bidi="ru-RU"/>
                    </w:rPr>
                    <w:t>POZNÁMKY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3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7EAB1B9F" w:rsidR="007A77C7" w:rsidRPr="00173170" w:rsidRDefault="00FE2B0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0" w:name="_Hlk38821049"/>
                  <w:r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JANUÁR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28508FF2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304F1B67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44E468C0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75B2AD5A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2C5FF95E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02E0BF65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1FD54EC7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02EB095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758E418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1BA2721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2FBB521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3823688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399DFC1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41DEFFD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23FC865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0F9FA63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332C5C1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63BC12E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33A37CB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0AB7CCC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069C6B2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5D939B7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04A905E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1127AE5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0139E6F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49C0A3C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3B4078B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38D0D6D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12451BC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35E5D49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556ED2E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1733A2C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7D061FA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00B2DA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1E099A1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3505FFD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7FF7B3A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24DA3C7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7D10138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505CA37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5F1628A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01B7A08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74A00F8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73840FF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5BB2C979" w:rsidR="007A77C7" w:rsidRPr="00173170" w:rsidRDefault="00FE2B0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4B944613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48821E51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67B6AB4D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161CF0F6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53ACC517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528713E2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46B7447A" w:rsidR="007A77C7" w:rsidRPr="00173170" w:rsidRDefault="00FE2B0F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62338C3E" w14:textId="41F29BC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E9814E4" w14:textId="0989E69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A0DF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665E05" w14:textId="0D61143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31D4F0" w14:textId="0D88D42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FC2BCF9" w14:textId="7ED4888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CD888BB" w14:textId="0F70321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023F15" w14:textId="3E24B74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36E1A06" w14:textId="4FDEF52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1E8FAF3" w14:textId="576ED4A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F01189" w14:textId="2D3D671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9A7D" w14:textId="032EAD9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7C63CF" w14:textId="3B6D229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0DD119" w14:textId="48AA842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51B6ED7" w14:textId="4BEBE78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64AC88D8" w14:textId="54852FB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A0ABAC2" w14:textId="468E5F3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AB7AB9" w14:textId="7173F24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8FC14F" w14:textId="2B89BC9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F7ACB7" w14:textId="02B5269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9F174" w14:textId="079FD24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0A0A41E" w14:textId="39935DF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36526BF" w14:textId="7127547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A8C1CD1" w14:textId="3EE0F04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A56F1" w14:textId="4F0A81F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5262D4B" w14:textId="7E3A9E1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49CF7" w14:textId="156313A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26A059" w14:textId="5EB2CB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E25065" w14:textId="56DA651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0A5D3919" w14:textId="35D05CF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35641D12" w14:textId="655E9AF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CBBFCBA" w14:textId="12DB232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2DB4676" w14:textId="5F2C900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12ADD02" w14:textId="0441BB0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46D5BCA" w14:textId="717F687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67017D" w14:textId="5C9C2C2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vAlign w:val="center"/>
                      </w:tcPr>
                      <w:p w14:paraId="4549FBFA" w14:textId="20758DA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4254819C" w14:textId="5D75165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0530EFBD" w:rsidR="007A77C7" w:rsidRPr="00173170" w:rsidRDefault="00FE2B0F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50C043E6" w:rsidR="007A77C7" w:rsidRPr="00173170" w:rsidRDefault="00FE2B0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07FA4589" w:rsidR="007A77C7" w:rsidRPr="00173170" w:rsidRDefault="00FE2B0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730EA417" w:rsidR="007A77C7" w:rsidRPr="00173170" w:rsidRDefault="00FE2B0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25B57F42" w:rsidR="007A77C7" w:rsidRPr="00173170" w:rsidRDefault="00FE2B0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18DDBC21" w:rsidR="007A77C7" w:rsidRPr="00173170" w:rsidRDefault="00FE2B0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1DA766DF" w:rsidR="007A77C7" w:rsidRPr="00173170" w:rsidRDefault="00FE2B0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2538C10A" w:rsidR="007A77C7" w:rsidRPr="00173170" w:rsidRDefault="00FE2B0F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0AAAD04" w14:textId="5659BAA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BC2568" w14:textId="3A34EEB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A0DF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F3CE0B" w14:textId="0575974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343102" w14:textId="0F06E30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48F3FC" w14:textId="0133214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C4B999" w14:textId="4DB28CE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11257B" w14:textId="4E4346D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2D8059F" w14:textId="1F468E2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5CA2B8" w14:textId="5744416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DB2D48" w14:textId="03D1C1E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650517" w14:textId="325044B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810657" w14:textId="096823D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DD2049" w14:textId="77ABAFA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2C3A7B" w14:textId="0C9E7C91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B1BC1FA" w14:textId="03707E7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ED7620" w14:textId="5FFF346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D98F73" w14:textId="298A02E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612937" w14:textId="5973912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76CEF7" w14:textId="6FDD71A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EEA51C" w14:textId="20C1CB0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40F2AC" w14:textId="21D9E5C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0EE5652" w14:textId="7996A24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7248AD" w14:textId="554EFB7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5AFA3B" w14:textId="2025AD1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3E5F29" w14:textId="6E0B484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D56471" w14:textId="168F4F2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A7AED89" w14:textId="1FE17C3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8F77A3C" w14:textId="346997D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4ACEBE8" w14:textId="73BCE95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8E2EFA3" w14:textId="0AA53E94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0FF736" w14:textId="7D51332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8BB8E5" w14:textId="71BF3DF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4100B5" w14:textId="7D537CA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C4FF97" w14:textId="6826422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8E039F" w14:textId="0190338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E6C55AF" w14:textId="20E0153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1FD984" w14:textId="652F7F5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16B00EE3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555F4C24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68DA58DE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631EA7BF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2A342C77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0DB92A98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4C7064D0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2E44A0E4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FFA2CCC" w14:textId="6E4BEA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95877E" w14:textId="39BBB3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BD080" w14:textId="530287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FAB5B6" w14:textId="034A8C5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19E095" w14:textId="58191A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C98953" w14:textId="453C58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CA5FCC9" w14:textId="004A28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5F354DF" w14:textId="019FBE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0BD54A" w14:textId="7748A5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24F66" w14:textId="2847DE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CDBE3" w14:textId="49D44B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7C7984" w14:textId="75D9FE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4EA5ED" w14:textId="26C1A5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740614B" w14:textId="7335FF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000D0E87" w14:textId="4433CF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F307F8" w14:textId="4CA2DD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56E0A" w14:textId="236F8F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DB5EEE" w14:textId="30555C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D58417" w14:textId="4FCC69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391F99" w14:textId="09AAAB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C7E2818" w14:textId="173A2E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49FC445F" w14:textId="012B24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D7E014" w14:textId="585C87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BC4ADE" w14:textId="7AA7F9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90D3D5" w14:textId="5F76B7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1B5A29" w14:textId="3C3465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5EB130" w14:textId="6155D9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DC02D31" w14:textId="784CFC8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12D77091" w14:textId="5EAEAF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62844" w14:textId="42E5650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3A9E1" w14:textId="5A29E10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D917FF" w14:textId="63233A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7A63D5" w14:textId="722627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54C62F" w14:textId="086163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743D0D0" w14:textId="2E8C6D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vAlign w:val="center"/>
                      </w:tcPr>
                      <w:p w14:paraId="6BAE53CF" w14:textId="7D162C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D22450" w14:textId="2E39BC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28995491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3D7D34D6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033CB9C2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2FC8E79D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7E3FE79B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0D007987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1F7718BC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51E61C09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D38BEC6" w14:textId="3EFA14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4FB9F8E" w14:textId="45EF3B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24B42C" w14:textId="3AB0559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20CE8E" w14:textId="702A39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0FDDF" w14:textId="35D08D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381727" w14:textId="4A929E1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9DCDD0D" w14:textId="548966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573836C" w14:textId="3C5468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B858ADF" w14:textId="2C1E91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2D4F2D" w14:textId="1658DC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E4333BD" w14:textId="2977A5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248A97" w14:textId="17296F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E58DC8" w14:textId="71DB8B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7D2412" w14:textId="104A52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27AE299" w14:textId="72F2EF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53D97A" w14:textId="48609F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CB0B9D" w14:textId="0F2479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896E42" w14:textId="35B6E8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57CD37" w14:textId="40D238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689EC2" w14:textId="22BC00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09F41E9" w14:textId="7C56E5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BE4656C" w14:textId="3BA562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4138E51" w14:textId="4E830D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47881A" w14:textId="1E19CB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3D1CA5" w14:textId="6F59BE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80BF8F" w14:textId="597691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418DB7" w14:textId="79AE49E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E68B3B" w14:textId="1D1755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EBD929D" w14:textId="5C74B4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AE6C3A" w14:textId="430D245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7AA2B9" w14:textId="4BF0A8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C148C9" w14:textId="0CEAF9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11F5A1" w14:textId="30FB94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08D436" w14:textId="008CB5F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C21AB3" w14:textId="2C2D08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F543A66" w14:textId="6DA116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5123AA" w14:textId="15EE09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5620E7DE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271123ED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10884F38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0A97E876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7C8BFC21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2F41B570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16CF90A5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21CFA811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D13358B" w14:textId="7E972D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9F795" w14:textId="397A97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9BB9C3" w14:textId="2F5125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32553D" w14:textId="706CCC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FCF87A" w14:textId="27758C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D528C6" w14:textId="2A791E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98A2691" w14:textId="685E01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369B76F" w14:textId="1D8CC4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AEFB6F" w14:textId="24062B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F0B08E" w14:textId="602AFB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B2329E" w14:textId="139380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4CBB22" w14:textId="558333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1B3B1C3" w14:textId="40A8BB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5B75856" w14:textId="4F5259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9C21181" w14:textId="38B613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2652B6" w14:textId="26C05D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3FE994" w14:textId="4B6A6B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F0CE53" w14:textId="55F5E2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280DC9" w14:textId="0B843B8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A5A460" w14:textId="02F5CC3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59FADE0" w14:textId="337CCD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B093066" w14:textId="3E9566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9298E4" w14:textId="2D2958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002285" w14:textId="12D035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1390AED" w14:textId="66ABB1E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65124B" w14:textId="2808A7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7BAC2D" w14:textId="58BB151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7890786" w14:textId="3737C2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7B0EF0B" w14:textId="1C058E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CF2E46" w14:textId="2EA680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C2EEC87" w14:textId="3B28DC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34BA40" w14:textId="0861F1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4DA26D5" w14:textId="63FF27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107D56" w14:textId="5A3644C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3A542C7" w14:textId="504CF8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5DA0608F" w14:textId="2CC4A3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CA53F8A" w14:textId="161158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1960F34E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1569C013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2134107D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069EAAC2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411DF3B0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016E57A3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1AFDB120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68898767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2C224626" w14:textId="4DA78A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9E9F05A" w14:textId="6557ED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EB690A6" w14:textId="6AF3511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CD815FC" w14:textId="2E78F4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D02AAE" w14:textId="63C38E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5022FA6" w14:textId="1C2012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FEAD65C" w14:textId="0C8AD3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3213D07A" w14:textId="27F684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D31AE43" w14:textId="3EE481A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F7274B" w14:textId="687BB0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5AB31C0" w14:textId="5CCE45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3A073DB" w14:textId="42E82A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D8981FB" w14:textId="72A56DC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F4C69E7" w14:textId="482833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09989B88" w14:textId="2F2DFBB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E9374D1" w14:textId="467EF9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9F5498C" w14:textId="7E70F8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2134E9D" w14:textId="6507B1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9BB8CD8" w14:textId="6DB695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16E998" w14:textId="1A44BE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390C7616" w14:textId="3FC6AE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5EB0C591" w14:textId="25F917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E9823DE" w14:textId="00DCF6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DA4CD78" w14:textId="52C308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66B5BEB" w14:textId="45B6E4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FB232CB" w14:textId="6450BF8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2536938" w14:textId="5F2FCA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4F84A28" w14:textId="65CC2B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6946F84B" w14:textId="25342B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2B03FCB" w14:textId="4F8054D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8C33D4" w14:textId="7E477F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3AD00C5" w14:textId="2F3072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F033440" w14:textId="7BB4F5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8F834F2" w14:textId="2DF0BD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</w:tcPr>
                      <w:p w14:paraId="4513FC82" w14:textId="5DFAD8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</w:tcPr>
                      <w:p w14:paraId="44937610" w14:textId="1FA62A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251E2D" w14:textId="652BB2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61ACA34C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645913FE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15EB4A9C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58191FAA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52895DF5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768F6602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16ACA167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015CC5AA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D801190" w14:textId="5291CF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52E8427" w14:textId="352522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90808C" w14:textId="5E5DD4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A02D10" w14:textId="772D559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ED8D1D" w14:textId="78918A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4B6441" w14:textId="1A69D1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C51FFD6" w14:textId="56C707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7579137" w14:textId="4BE2E8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56AAC05" w14:textId="5150894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5608C5" w14:textId="0C6135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9B35F2" w14:textId="31C938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717095" w14:textId="26DC28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F90502" w14:textId="1EF4BF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41E164" w14:textId="30C40E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0C2A8B17" w14:textId="618594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269D7D" w14:textId="3CC1F3B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749DB9" w14:textId="54A86D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D3AFD4" w14:textId="0E184E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0D27F7" w14:textId="4CE3E5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C3014D" w14:textId="49EBF9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215C741" w14:textId="2A1337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F1A12C9" w14:textId="5A4784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64F7119" w14:textId="4E69C5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B2C23F" w14:textId="06D460A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4D2AF86" w14:textId="60CD35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A469D8" w14:textId="76B993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7D45DA" w14:textId="7C19366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FEDB9DA" w14:textId="7F4F6F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457968C" w14:textId="4A973D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375C96" w14:textId="49F709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E7DDB3" w14:textId="5C71E8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311BDA" w14:textId="14A4EA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675C1" w14:textId="42519D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E034D3" w14:textId="1F27F2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8572F9C" w14:textId="6FF299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2F56D4B" w14:textId="4C1321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6ED09B" w14:textId="32CD6E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A0DF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5260BD76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452C183E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72A1CBB1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00372E3C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75673EBA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77982293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026A73E4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2BCA6267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4A09B80" w14:textId="25B453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7A6679" w14:textId="72B1DCD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BA1C27" w14:textId="2B5620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D6E919" w14:textId="2A5BFC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B93141" w14:textId="7999F50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A38E44" w14:textId="095EF2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957FBA" w14:textId="4007CB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8120CE6" w14:textId="34D26B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85BD80" w14:textId="0B1819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C3D18E" w14:textId="2E216A9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4B30BE" w14:textId="2D447F4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99C20B" w14:textId="728365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3B5CB61" w14:textId="0D3CE86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048289A" w14:textId="297BDF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A7A0F12" w14:textId="05F031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A0D604" w14:textId="4C774E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3F454C" w14:textId="7AA7DA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525964" w14:textId="326BEB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3C1091" w14:textId="6945BDF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547034" w14:textId="0BB710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1615973" w14:textId="7DEF25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18A731D0" w14:textId="7794A4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12EB806" w14:textId="187A17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56B89D" w14:textId="7B2E035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F5313C" w14:textId="2EDAFD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6E883E" w14:textId="5E1462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6D63E6" w14:textId="4C30FC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49E634B" w14:textId="244367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42A773EC" w14:textId="229DC7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17065E" w14:textId="5A7D85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75C119F" w14:textId="68B972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1CF9EC" w14:textId="6031FE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ACA18F" w14:textId="352CE9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BEC816" w14:textId="2BBF66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0EC55D" w14:textId="62F3502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7840AC77" w14:textId="6C0133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2541D9" w14:textId="6D0FA2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18CD4B5C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7FF4778A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3C44DA45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617F9D05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3371A8FD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3C9A29E8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39E4AF22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119F4AB6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6B9B2EFE" w14:textId="19B9B4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6C760" w14:textId="15C51C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FB8683" w14:textId="634439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644B38" w14:textId="3C4508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EA69875" w14:textId="7FF258D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83396BF" w14:textId="0C50F5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2AF9D8" w14:textId="114790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47FCF5A9" w14:textId="7BABDB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6936B3" w14:textId="197267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6456DB" w14:textId="579A23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4E3A0" w14:textId="2CC206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A7D69AF" w14:textId="06D6F6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4C4260" w14:textId="7FCF0D6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09B5AFB" w14:textId="7C3897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19C0D0A4" w14:textId="081D35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510E764" w14:textId="69FC7D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489A991" w14:textId="1147AA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3AE907" w14:textId="7B1497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F0AAB14" w14:textId="046EEAB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51E9B7" w14:textId="694948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C800E50" w14:textId="4BE48F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7DA6C4EF" w14:textId="5CAA3A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E06D4" w14:textId="37CF3D3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B8AC30" w14:textId="67E5AB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B2779E" w14:textId="4655BD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9A3D280" w14:textId="6A54B5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CF33C4" w14:textId="299188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401DA0A" w14:textId="6BA8BDD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1EA8BC50" w14:textId="1FA37A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4D1DF5" w14:textId="1A565C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831221" w14:textId="1238208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E5B3276" w14:textId="046FA9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BABB4BB" w14:textId="571090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54137F0" w14:textId="543DD8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20BA90A" w14:textId="5192BE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vAlign w:val="center"/>
                      </w:tcPr>
                      <w:p w14:paraId="587EBE6E" w14:textId="2B8C992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15C780D" w14:textId="57A679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64F847DB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3412C1AD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3080D2AC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5D044063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279E1B48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05FF1205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719F4480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0F7CEEEF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DB81D18" w14:textId="317529D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B4101ED" w14:textId="07BE7C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CA0DFD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F3C3A2" w14:textId="445EA7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7B19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A4CBDB" w14:textId="5F9BAD5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62D7EA1" w14:textId="51AE6A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02175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5FB9E3" w14:textId="76CA33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56AF350" w14:textId="2D1602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1E6ABCE" w14:textId="20360D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59C58A" w14:textId="1F4E2D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FC38D2" w14:textId="139215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E1C8329" w14:textId="256750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E0C8E9" w14:textId="2BE277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8866CB" w14:textId="6C08B4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DC2C8C" w14:textId="7A34B3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5246A9D" w14:textId="60730F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1AD3E5" w14:textId="72F36D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D3F96E9" w14:textId="156BA9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B8D549F" w14:textId="1F4A7A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F40D09" w14:textId="40DCC4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8A4F1BA" w14:textId="21084BF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ADA5624" w14:textId="094053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6C4E174C" w14:textId="5786461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AE0B7FF" w14:textId="06F7524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FF6F00" w14:textId="0706D8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524A24" w14:textId="493CE4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AF2F335" w14:textId="1DE264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56937EE" w14:textId="318545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0939315" w14:textId="309B60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22AF8C78" w14:textId="306B57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AC95B6" w14:textId="12F320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F830D9" w14:textId="1859BA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76C47C" w14:textId="342098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15C7FBF" w14:textId="27C3DC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9D8CCB" w14:textId="23A7A6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B2F0961" w14:textId="27E04B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vAlign w:val="center"/>
                      </w:tcPr>
                      <w:p w14:paraId="33B40F0A" w14:textId="7F27BB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B1C1E9" w14:textId="255CD9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531BC2ED" w:rsidR="007A77C7" w:rsidRPr="00173170" w:rsidRDefault="00FE2B0F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73B24A4A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0DB7D5E0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005F4EBF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6CC5EC8F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615FA621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435A4BA9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2795BCB4" w:rsidR="007A77C7" w:rsidRPr="00173170" w:rsidRDefault="00FE2B0F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35E7C27B" w14:textId="1A7DAC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71CC12D" w14:textId="13EE04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2BA2AE" w14:textId="7C26442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0CC40E" w14:textId="1E3DF1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A1492" w14:textId="5335E74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D83E374" w14:textId="2BF35C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7B9BEBF" w14:textId="17EECA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13953C9" w14:textId="488849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5F50027C" w14:textId="659D37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7C3F4B" w14:textId="2943DB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894D779" w14:textId="12323E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11AEB69" w14:textId="0373EC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0C60CAA" w14:textId="026713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8E0905B" w14:textId="1DAA54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F56E499" w14:textId="6057D79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638C8D08" w14:textId="355ACA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0B68BD" w14:textId="28EB86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BDE5AA" w14:textId="2EDDF89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207DC7" w14:textId="0A4B54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861F06" w14:textId="571A0C7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B60F9F5" w14:textId="1FC78C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1EAD9008" w14:textId="5E897CA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037B4A2B" w14:textId="06C3D2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BD8FD22" w14:textId="7813617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E73CCF4" w14:textId="5ADD10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8A910B" w14:textId="6AA5037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EB3C20" w14:textId="48EAF7C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E451C" w14:textId="60EE9C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62449F08" w14:textId="1F4EE4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7D95F2E2" w14:textId="2703B4E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93C767" w14:textId="6C22D4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55ABA2" w14:textId="29F11A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A65161" w14:textId="359FAE0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8C9C74" w14:textId="2D66D1D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D5ADA0A" w14:textId="084B88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vAlign w:val="center"/>
                      </w:tcPr>
                      <w:p w14:paraId="2B951049" w14:textId="13A69A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vAlign w:val="center"/>
                      </w:tcPr>
                      <w:p w14:paraId="109E95CB" w14:textId="73E627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E2B0F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1168E5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7A77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3976A" w14:textId="77777777" w:rsidR="003F2A68" w:rsidRDefault="003F2A68">
      <w:pPr>
        <w:spacing w:after="0"/>
      </w:pPr>
      <w:r>
        <w:separator/>
      </w:r>
    </w:p>
  </w:endnote>
  <w:endnote w:type="continuationSeparator" w:id="0">
    <w:p w14:paraId="7BA0FEEB" w14:textId="77777777" w:rsidR="003F2A68" w:rsidRDefault="003F2A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291D7" w14:textId="77777777" w:rsidR="003F2A68" w:rsidRDefault="003F2A68">
      <w:pPr>
        <w:spacing w:after="0"/>
      </w:pPr>
      <w:r>
        <w:separator/>
      </w:r>
    </w:p>
  </w:footnote>
  <w:footnote w:type="continuationSeparator" w:id="0">
    <w:p w14:paraId="7A2923CE" w14:textId="77777777" w:rsidR="003F2A68" w:rsidRDefault="003F2A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175F"/>
    <w:rsid w:val="000320BD"/>
    <w:rsid w:val="0005357B"/>
    <w:rsid w:val="00071356"/>
    <w:rsid w:val="00097A25"/>
    <w:rsid w:val="000A5A57"/>
    <w:rsid w:val="001168E5"/>
    <w:rsid w:val="001274F3"/>
    <w:rsid w:val="00151CCE"/>
    <w:rsid w:val="00173170"/>
    <w:rsid w:val="00174959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91650"/>
    <w:rsid w:val="003C0D41"/>
    <w:rsid w:val="003E085C"/>
    <w:rsid w:val="003E7B3A"/>
    <w:rsid w:val="003F2A68"/>
    <w:rsid w:val="003F70D3"/>
    <w:rsid w:val="00416364"/>
    <w:rsid w:val="00416D52"/>
    <w:rsid w:val="00431B29"/>
    <w:rsid w:val="00440416"/>
    <w:rsid w:val="00462EAD"/>
    <w:rsid w:val="0047429C"/>
    <w:rsid w:val="00482F59"/>
    <w:rsid w:val="004A6170"/>
    <w:rsid w:val="004B2D3B"/>
    <w:rsid w:val="004F6AAC"/>
    <w:rsid w:val="00512F2D"/>
    <w:rsid w:val="00570FBB"/>
    <w:rsid w:val="00583B82"/>
    <w:rsid w:val="005923AC"/>
    <w:rsid w:val="005D5149"/>
    <w:rsid w:val="005D63C4"/>
    <w:rsid w:val="005E656F"/>
    <w:rsid w:val="00667021"/>
    <w:rsid w:val="006974E1"/>
    <w:rsid w:val="006C0896"/>
    <w:rsid w:val="006C2D30"/>
    <w:rsid w:val="006C2E41"/>
    <w:rsid w:val="006F513E"/>
    <w:rsid w:val="00707846"/>
    <w:rsid w:val="00712732"/>
    <w:rsid w:val="007A77C7"/>
    <w:rsid w:val="007A7E86"/>
    <w:rsid w:val="007B19D8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C2BB5"/>
    <w:rsid w:val="009F0A0E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69EA"/>
    <w:rsid w:val="00AE302A"/>
    <w:rsid w:val="00AE36BB"/>
    <w:rsid w:val="00B10C6B"/>
    <w:rsid w:val="00B25B5A"/>
    <w:rsid w:val="00B37C7E"/>
    <w:rsid w:val="00B65B09"/>
    <w:rsid w:val="00B85583"/>
    <w:rsid w:val="00B92A7A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A0DFD"/>
    <w:rsid w:val="00CC233C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B092D"/>
    <w:rsid w:val="00ED75B6"/>
    <w:rsid w:val="00EF1F0E"/>
    <w:rsid w:val="00F91390"/>
    <w:rsid w:val="00F93E3B"/>
    <w:rsid w:val="00FA67E1"/>
    <w:rsid w:val="00FC0032"/>
    <w:rsid w:val="00FE0201"/>
    <w:rsid w:val="00FE2B0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2025-12-09T14:02:00Z</dcterms:created>
  <dcterms:modified xsi:type="dcterms:W3CDTF">2025-12-09T14:02:00Z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