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3A197AC6" w:rsidR="00ED5F48" w:rsidRPr="00447884" w:rsidRDefault="00BA1640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OKTÓBER</w:t>
            </w:r>
          </w:p>
        </w:tc>
        <w:tc>
          <w:tcPr>
            <w:tcW w:w="2146" w:type="pct"/>
            <w:vAlign w:val="center"/>
          </w:tcPr>
          <w:p w14:paraId="351313CB" w14:textId="279EF45F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1CC8B071" w14:textId="38DB5B5D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A25A901" w14:textId="69F9B9F7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1D16FEA" w14:textId="01724624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0ABF5B13" w14:textId="58B1DE05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A158D24" w14:textId="0B77E4E0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57D4827B" w14:textId="7BC91B00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E9E91D0" w14:textId="28C8B07D" w:rsidR="001B228B" w:rsidRPr="00447884" w:rsidRDefault="00BA164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5381513E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BC57C8" w14:textId="3BBB43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8061A7" w14:textId="66E047C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22F473E" w14:textId="7155FB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CCEDDE" w14:textId="6FC3AF2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536E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536E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536E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CE170C" w14:textId="2C3C6AC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29D90F3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00E0FE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169FFA" w14:textId="71AF67E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603F53D" w14:textId="03EB56C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0E40092" w14:textId="1F5AE6F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F6D1F4" w14:textId="4EB8032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8E17393" w14:textId="29FB8D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C1BCADB" w14:textId="677D23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1422885" w14:textId="7887AF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43FC40" w14:textId="18B0D77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3101E2" w14:textId="40159C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2224C0" w14:textId="1C6336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E8B817" w14:textId="64C17D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7EAF1C4" w14:textId="7F44031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67B282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37AA8E6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BAA67E" w14:textId="123B769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A91E366" w14:textId="55E3ECC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CD9FA9" w14:textId="70E6F7B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0730DE8" w14:textId="4DCFCD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8E94C42" w14:textId="7F5DEA9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91F44B0" w14:textId="15D977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F9ADD11" w14:textId="0451FD7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7EB80" w14:textId="0469FDC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27B45" w14:textId="45ED862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BFFAE0" w14:textId="53CA9CD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D086A65" w14:textId="6A0B25D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E68AD1" w14:textId="68DDB77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6E60A7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15A3616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5070656" w14:textId="57612A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98AFD37" w14:textId="5BDD67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164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205C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151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420F71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FB39AC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84575F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BCB955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C2D1A5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4CCD" w14:textId="77777777" w:rsidR="00F05D1D" w:rsidRDefault="00F05D1D">
      <w:pPr>
        <w:spacing w:after="0"/>
      </w:pPr>
      <w:r>
        <w:separator/>
      </w:r>
    </w:p>
  </w:endnote>
  <w:endnote w:type="continuationSeparator" w:id="0">
    <w:p w14:paraId="45329355" w14:textId="77777777" w:rsidR="00F05D1D" w:rsidRDefault="00F05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EE77" w14:textId="77777777" w:rsidR="00F05D1D" w:rsidRDefault="00F05D1D">
      <w:pPr>
        <w:spacing w:after="0"/>
      </w:pPr>
      <w:r>
        <w:separator/>
      </w:r>
    </w:p>
  </w:footnote>
  <w:footnote w:type="continuationSeparator" w:id="0">
    <w:p w14:paraId="0EF9F00B" w14:textId="77777777" w:rsidR="00F05D1D" w:rsidRDefault="00F05D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1EE"/>
    <w:rsid w:val="000443F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205C1"/>
    <w:rsid w:val="002345F3"/>
    <w:rsid w:val="00285C1D"/>
    <w:rsid w:val="002A0744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E401B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8169E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D645A"/>
    <w:rsid w:val="007F564D"/>
    <w:rsid w:val="008444AA"/>
    <w:rsid w:val="008711BC"/>
    <w:rsid w:val="008B1201"/>
    <w:rsid w:val="008F16F7"/>
    <w:rsid w:val="009164BA"/>
    <w:rsid w:val="009166BD"/>
    <w:rsid w:val="0095517E"/>
    <w:rsid w:val="009656BE"/>
    <w:rsid w:val="00977AAE"/>
    <w:rsid w:val="009871D7"/>
    <w:rsid w:val="00996E56"/>
    <w:rsid w:val="00997268"/>
    <w:rsid w:val="009D07C4"/>
    <w:rsid w:val="009D151B"/>
    <w:rsid w:val="00A12667"/>
    <w:rsid w:val="00A14581"/>
    <w:rsid w:val="00A20E4C"/>
    <w:rsid w:val="00A76704"/>
    <w:rsid w:val="00A85F3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1640"/>
    <w:rsid w:val="00BC3952"/>
    <w:rsid w:val="00BE5AB8"/>
    <w:rsid w:val="00BF49DC"/>
    <w:rsid w:val="00C03CEB"/>
    <w:rsid w:val="00C44DFB"/>
    <w:rsid w:val="00C6519B"/>
    <w:rsid w:val="00C70F21"/>
    <w:rsid w:val="00C7354B"/>
    <w:rsid w:val="00C800AA"/>
    <w:rsid w:val="00C91F9B"/>
    <w:rsid w:val="00D536E7"/>
    <w:rsid w:val="00DB07E2"/>
    <w:rsid w:val="00DE200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D1D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2026-01-26T13:07:00Z</dcterms:created>
  <dcterms:modified xsi:type="dcterms:W3CDTF">2026-01-26T13:07:00Z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