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7B5F0B5C" w:rsidR="00ED5F48" w:rsidRPr="00A113D3" w:rsidRDefault="00B94426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OKTÓBER</w:t>
            </w:r>
          </w:p>
        </w:tc>
        <w:tc>
          <w:tcPr>
            <w:tcW w:w="2500" w:type="pct"/>
            <w:vAlign w:val="center"/>
          </w:tcPr>
          <w:p w14:paraId="351313CB" w14:textId="459EB6A8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1CC8B071" w14:textId="293E2D6D" w:rsidR="00A113D3" w:rsidRPr="006D5311" w:rsidRDefault="00B94426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A25A901" w14:textId="22F04290" w:rsidR="00A113D3" w:rsidRPr="006D5311" w:rsidRDefault="00B94426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71D16FEA" w14:textId="1EC2634D" w:rsidR="00A113D3" w:rsidRPr="006D5311" w:rsidRDefault="00B94426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BF5B13" w14:textId="158550DD" w:rsidR="00A113D3" w:rsidRPr="006D5311" w:rsidRDefault="00B94426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6A158D24" w14:textId="49180CF1" w:rsidR="00A113D3" w:rsidRPr="006D5311" w:rsidRDefault="00B94426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57D4827B" w14:textId="5C2CD3E4" w:rsidR="00A113D3" w:rsidRPr="006D5311" w:rsidRDefault="00B94426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E9E91D0" w14:textId="5C9A3076" w:rsidR="00A113D3" w:rsidRPr="006D5311" w:rsidRDefault="00B94426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NEDEĽA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4B2B4A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32ED632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2BCFB6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682B65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F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F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F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5BAD8AA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57321D1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653F95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7E90C64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10340C0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35F50E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12BA72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7F42E3A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1ED394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274717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5C8B12D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026B7FF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3F5B3D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2BA776C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60E564C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3AD2D1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424ED8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108A7C9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64F8D7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4E401B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68C130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03DD6E1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12987F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087821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3D7BA0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3C4B42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79F351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0F08548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6569FA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4908B2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5D94B7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54DF294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6E6DCF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4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03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84409" w14:textId="77777777" w:rsidR="000135D7" w:rsidRDefault="000135D7">
      <w:pPr>
        <w:spacing w:after="0"/>
      </w:pPr>
      <w:r>
        <w:separator/>
      </w:r>
    </w:p>
  </w:endnote>
  <w:endnote w:type="continuationSeparator" w:id="0">
    <w:p w14:paraId="6799F21D" w14:textId="77777777" w:rsidR="000135D7" w:rsidRDefault="000135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D037F" w14:textId="77777777" w:rsidR="000135D7" w:rsidRDefault="000135D7">
      <w:pPr>
        <w:spacing w:after="0"/>
      </w:pPr>
      <w:r>
        <w:separator/>
      </w:r>
    </w:p>
  </w:footnote>
  <w:footnote w:type="continuationSeparator" w:id="0">
    <w:p w14:paraId="369F391F" w14:textId="77777777" w:rsidR="000135D7" w:rsidRDefault="000135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5D7"/>
    <w:rsid w:val="0005357B"/>
    <w:rsid w:val="00071356"/>
    <w:rsid w:val="00097A25"/>
    <w:rsid w:val="000A5A57"/>
    <w:rsid w:val="000A6190"/>
    <w:rsid w:val="000B59FA"/>
    <w:rsid w:val="000C5D2D"/>
    <w:rsid w:val="0010277E"/>
    <w:rsid w:val="001274F3"/>
    <w:rsid w:val="00151CCE"/>
    <w:rsid w:val="001B01F9"/>
    <w:rsid w:val="001C41F9"/>
    <w:rsid w:val="00200715"/>
    <w:rsid w:val="00216DEA"/>
    <w:rsid w:val="00285C1D"/>
    <w:rsid w:val="003130E5"/>
    <w:rsid w:val="003327F5"/>
    <w:rsid w:val="00340CAF"/>
    <w:rsid w:val="003C0D41"/>
    <w:rsid w:val="003C4E1D"/>
    <w:rsid w:val="003E085C"/>
    <w:rsid w:val="003E518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43CD"/>
    <w:rsid w:val="00667021"/>
    <w:rsid w:val="006974E1"/>
    <w:rsid w:val="006B6899"/>
    <w:rsid w:val="006C0896"/>
    <w:rsid w:val="006D330A"/>
    <w:rsid w:val="006D5311"/>
    <w:rsid w:val="006F513E"/>
    <w:rsid w:val="007223C2"/>
    <w:rsid w:val="007C0139"/>
    <w:rsid w:val="007D45A1"/>
    <w:rsid w:val="007F4243"/>
    <w:rsid w:val="007F564D"/>
    <w:rsid w:val="00877DA9"/>
    <w:rsid w:val="00895F83"/>
    <w:rsid w:val="008B1201"/>
    <w:rsid w:val="008F16F7"/>
    <w:rsid w:val="009164BA"/>
    <w:rsid w:val="009166BD"/>
    <w:rsid w:val="009210CF"/>
    <w:rsid w:val="00960326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2311"/>
    <w:rsid w:val="00B37C7E"/>
    <w:rsid w:val="00B61620"/>
    <w:rsid w:val="00B65B09"/>
    <w:rsid w:val="00B85583"/>
    <w:rsid w:val="00B94426"/>
    <w:rsid w:val="00B9476B"/>
    <w:rsid w:val="00BA265F"/>
    <w:rsid w:val="00BC3952"/>
    <w:rsid w:val="00BD2319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C2FAE"/>
    <w:rsid w:val="00D0126F"/>
    <w:rsid w:val="00D51F96"/>
    <w:rsid w:val="00DE32AC"/>
    <w:rsid w:val="00E1407A"/>
    <w:rsid w:val="00E33F1A"/>
    <w:rsid w:val="00E50BDE"/>
    <w:rsid w:val="00E72F26"/>
    <w:rsid w:val="00E774CD"/>
    <w:rsid w:val="00E77E1D"/>
    <w:rsid w:val="00E97684"/>
    <w:rsid w:val="00ED5F48"/>
    <w:rsid w:val="00ED75B6"/>
    <w:rsid w:val="00F62BAA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2026-01-26T13:21:00Z</dcterms:created>
  <dcterms:modified xsi:type="dcterms:W3CDTF">2026-01-26T13:21:00Z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