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543"/>
        <w:gridCol w:w="3381"/>
        <w:gridCol w:w="3542"/>
      </w:tblGrid>
      <w:tr w:rsidR="00F47B84" w:rsidRPr="00C60F67" w14:paraId="37EB2D43" w14:textId="20F61DF3" w:rsidTr="000B56BF">
        <w:trPr>
          <w:trHeight w:val="2268"/>
        </w:trPr>
        <w:tc>
          <w:tcPr>
            <w:tcW w:w="1693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05"/>
              <w:gridCol w:w="2027"/>
              <w:gridCol w:w="907"/>
              <w:gridCol w:w="304"/>
            </w:tblGrid>
            <w:tr w:rsidR="00F47B84" w:rsidRPr="00C60F67" w14:paraId="1FF6B530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16DBF7A3" w14:textId="77777777" w:rsidR="00F47B84" w:rsidRPr="00C60F67" w:rsidRDefault="00F47B84" w:rsidP="00FA5682">
                  <w:pPr>
                    <w:pStyle w:val="ad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0FB7E8E2" w14:textId="43F99734" w:rsidR="00F47B84" w:rsidRPr="00C60F67" w:rsidRDefault="005E6BB1" w:rsidP="00FA5682">
                  <w:pPr>
                    <w:pStyle w:val="ad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SEPTEMBER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1D6DD037" w14:textId="265FAA9E" w:rsidR="00F47B84" w:rsidRPr="00C60F67" w:rsidRDefault="00F47B84" w:rsidP="00FA5682">
                  <w:pPr>
                    <w:pStyle w:val="ad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E6BB1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2026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339CC322" w14:textId="77777777" w:rsidR="00F47B84" w:rsidRPr="00C60F67" w:rsidRDefault="00F47B84" w:rsidP="00FA5682">
                  <w:pPr>
                    <w:pStyle w:val="ad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5691B100" w14:textId="77777777" w:rsidR="00F47B84" w:rsidRPr="00C60F67" w:rsidRDefault="00F47B84" w:rsidP="00FA5682">
            <w:pPr>
              <w:pStyle w:val="Months"/>
              <w:jc w:val="center"/>
              <w:rPr>
                <w:rFonts w:cs="Arial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16"/>
              <w:gridCol w:w="500"/>
              <w:gridCol w:w="501"/>
              <w:gridCol w:w="501"/>
              <w:gridCol w:w="502"/>
              <w:gridCol w:w="516"/>
              <w:gridCol w:w="507"/>
            </w:tblGrid>
            <w:tr w:rsidR="00F47B84" w:rsidRPr="00C60F67" w14:paraId="60FCCDDF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vAlign w:val="center"/>
                </w:tcPr>
                <w:p w14:paraId="2E40408A" w14:textId="66675D78" w:rsidR="00F47B84" w:rsidRPr="00C60F67" w:rsidRDefault="005E6BB1" w:rsidP="004C2B84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PO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vAlign w:val="center"/>
                </w:tcPr>
                <w:p w14:paraId="71F8CB6A" w14:textId="5B015250" w:rsidR="00F47B84" w:rsidRPr="00C60F67" w:rsidRDefault="005E6BB1" w:rsidP="004C2B84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UT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vAlign w:val="center"/>
                </w:tcPr>
                <w:p w14:paraId="70A0A72D" w14:textId="67C721D3" w:rsidR="00F47B84" w:rsidRPr="00C60F67" w:rsidRDefault="005E6BB1" w:rsidP="004C2B84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ST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vAlign w:val="center"/>
                </w:tcPr>
                <w:p w14:paraId="5E3A6B59" w14:textId="73E9B8BC" w:rsidR="00F47B84" w:rsidRPr="00C60F67" w:rsidRDefault="005E6BB1" w:rsidP="004C2B84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ŠT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vAlign w:val="center"/>
                </w:tcPr>
                <w:p w14:paraId="023514DF" w14:textId="51D9310D" w:rsidR="00F47B84" w:rsidRPr="00C60F67" w:rsidRDefault="005E6BB1" w:rsidP="004C2B84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PI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vAlign w:val="center"/>
                </w:tcPr>
                <w:p w14:paraId="496E52D4" w14:textId="0F030A09" w:rsidR="00F47B84" w:rsidRPr="008C6D90" w:rsidRDefault="005E6BB1" w:rsidP="004C2B84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SO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vAlign w:val="center"/>
                </w:tcPr>
                <w:p w14:paraId="286C621D" w14:textId="4B464321" w:rsidR="00F47B84" w:rsidRPr="008C6D90" w:rsidRDefault="005E6BB1" w:rsidP="004C2B84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  <w:t>NE</w:t>
                  </w:r>
                </w:p>
              </w:tc>
            </w:tr>
            <w:tr w:rsidR="00F47B84" w:rsidRPr="00C60F67" w14:paraId="516690F5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D72CDF5" w14:textId="1B8340C4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6BB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8542A11" w14:textId="73B6A814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6BB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13E1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13E1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13E1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6BB1"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FDE7D87" w14:textId="54F97FBD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6BB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6BB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6BB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6BB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6BB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5829C74" w14:textId="7AA57AAD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6BB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6BB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6BB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6BB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6BB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EB8E415" w14:textId="13749962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6BB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6BB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6BB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6BB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6BB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612E094" w14:textId="34284E44" w:rsidR="00F47B84" w:rsidRPr="008C6D90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6BB1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6BB1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4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6BB1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5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6BB1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5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6BB1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5</w: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D3E7DA3" w14:textId="1C57F10A" w:rsidR="00F47B84" w:rsidRPr="008C6D90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6BB1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6BB1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5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6BB1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6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6BB1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6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6BB1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6</w: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C60F67" w14:paraId="35256693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6D3F06D" w14:textId="0A58762B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6BB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BBB753D" w14:textId="4024329E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6BB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18D97BB" w14:textId="46D141CC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6BB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0028A13" w14:textId="02DFDB6B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6BB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C77A3A9" w14:textId="234EEDBC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6BB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4CE8368" w14:textId="5C0E6A17" w:rsidR="00F47B84" w:rsidRPr="008C6D90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6BB1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12</w: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193FB88" w14:textId="5F50A983" w:rsidR="00F47B84" w:rsidRPr="008C6D90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6BB1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13</w: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C60F67" w14:paraId="59EF625B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6DCEAE4" w14:textId="44EEEEFC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6BB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42C36B3" w14:textId="1466CDCF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6BB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F3B2CE4" w14:textId="53B373AB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6BB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C362C0E" w14:textId="2D869F35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6BB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544C710" w14:textId="477A870F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6BB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A959093" w14:textId="7BC71570" w:rsidR="00F47B84" w:rsidRPr="008C6D90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6BB1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19</w: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6D8101F" w14:textId="35F6FC33" w:rsidR="00F47B84" w:rsidRPr="008C6D90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6BB1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20</w: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C60F67" w14:paraId="039625D2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F9D28E1" w14:textId="34D4455E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6BB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B362830" w14:textId="1F502440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6BB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7B09B38" w14:textId="5ECEEAF4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6BB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D3F8EC1" w14:textId="1F872880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6BB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A547307" w14:textId="12521351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6BB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4CDC97B" w14:textId="496B845C" w:rsidR="00F47B84" w:rsidRPr="008C6D90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6BB1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26</w: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5B749C7" w14:textId="687BC687" w:rsidR="00F47B84" w:rsidRPr="008C6D90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6BB1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27</w: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C60F67" w14:paraId="2B41393A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235AA8E" w14:textId="4A74BBC3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6BB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6BB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6BB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6BB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6BB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6BB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FDCC514" w14:textId="484CAA98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6BB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6BB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6BB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6BB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6BB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6BB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38172A5" w14:textId="55DF59C7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6BB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6BB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6BB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6BB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6BB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6BB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81810BC" w14:textId="1A58E94C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6BB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6BB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6BB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D9C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E46F29C" w14:textId="5DF6FBA9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6BB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D9C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D9C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D9C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D9C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2D61D52" w14:textId="47D030E7" w:rsidR="00F47B84" w:rsidRPr="008C6D90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6BB1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0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D9C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27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D9C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D9C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28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D9C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28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B2F93AD" w14:textId="396CA42D" w:rsidR="00F47B84" w:rsidRPr="008C6D90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6BB1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0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D9C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28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D9C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D9C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D9C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C60F67" w14:paraId="76951406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03D36B3" w14:textId="001868C9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6BB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D9C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D9C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D9C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D9C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7680F39" w14:textId="47815AD5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6BB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D9C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D9C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E1CDF43" w14:textId="77777777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4AE0899" w14:textId="77777777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38CA7C8" w14:textId="77777777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60D611A" w14:textId="77777777" w:rsidR="00F47B84" w:rsidRPr="008C6D90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A52D3D3" w14:textId="77777777" w:rsidR="00F47B84" w:rsidRPr="008C6D90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</w:tr>
          </w:tbl>
          <w:p w14:paraId="48E6ADB5" w14:textId="77777777" w:rsidR="00F47B84" w:rsidRPr="00C60F67" w:rsidRDefault="00F47B84" w:rsidP="00FC5F25">
            <w:pPr>
              <w:pStyle w:val="ad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1615" w:type="pct"/>
            <w:tcMar>
              <w:left w:w="142" w:type="dxa"/>
              <w:right w:w="142" w:type="dxa"/>
            </w:tcMar>
            <w:vAlign w:val="bottom"/>
          </w:tcPr>
          <w:p w14:paraId="155591DB" w14:textId="4E8719B3" w:rsidR="00F47B84" w:rsidRPr="008C6D90" w:rsidRDefault="005E6BB1" w:rsidP="00F47B84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52"/>
                <w:szCs w:val="52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52"/>
                <w:szCs w:val="52"/>
                <w:lang w:bidi="ru-RU"/>
              </w:rPr>
              <w:t>OKTÓBER</w:t>
            </w:r>
          </w:p>
          <w:p w14:paraId="351313CB" w14:textId="6FED0B72" w:rsidR="00F47B84" w:rsidRPr="00C60F67" w:rsidRDefault="00F47B84" w:rsidP="00F47B84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8C6D90">
              <w:rPr>
                <w:rFonts w:cs="Arial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8C6D90">
              <w:rPr>
                <w:rFonts w:cs="Arial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 xml:space="preserve"> DOCVARIABLE  MonthStart1 \@  yyyy   \* MERGEFORMAT </w:instrText>
            </w:r>
            <w:r w:rsidRPr="008C6D90">
              <w:rPr>
                <w:rFonts w:cs="Arial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5E6BB1">
              <w:rPr>
                <w:rFonts w:cs="Arial"/>
                <w:b/>
                <w:bCs/>
                <w:noProof/>
                <w:color w:val="auto"/>
                <w:sz w:val="52"/>
                <w:szCs w:val="52"/>
                <w:lang w:bidi="ru-RU"/>
              </w:rPr>
              <w:t>2026</w:t>
            </w:r>
            <w:r w:rsidRPr="008C6D90">
              <w:rPr>
                <w:rFonts w:cs="Arial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1693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7"/>
              <w:gridCol w:w="1902"/>
              <w:gridCol w:w="907"/>
              <w:gridCol w:w="366"/>
            </w:tblGrid>
            <w:tr w:rsidR="00F47B84" w:rsidRPr="00C60F67" w14:paraId="1F893B0E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4002C65D" w14:textId="77777777" w:rsidR="00F47B84" w:rsidRPr="00C60F67" w:rsidRDefault="00F47B84" w:rsidP="00FA5682">
                  <w:pPr>
                    <w:pStyle w:val="ad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580A365" w14:textId="6A0303AB" w:rsidR="00F47B84" w:rsidRPr="00C60F67" w:rsidRDefault="005E6BB1" w:rsidP="00FA5682">
                  <w:pPr>
                    <w:pStyle w:val="ad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NOVEMBER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730929B6" w14:textId="62A7007C" w:rsidR="00F47B84" w:rsidRPr="00C60F67" w:rsidRDefault="00F47B84" w:rsidP="00FA5682">
                  <w:pPr>
                    <w:pStyle w:val="ad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E6BB1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2026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41922B05" w14:textId="77777777" w:rsidR="00F47B84" w:rsidRPr="00C60F67" w:rsidRDefault="00F47B84" w:rsidP="00FA5682">
                  <w:pPr>
                    <w:pStyle w:val="ad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6EAB5290" w14:textId="77777777" w:rsidR="00F47B84" w:rsidRPr="00C60F67" w:rsidRDefault="00F47B84" w:rsidP="00FA5682">
            <w:pPr>
              <w:pStyle w:val="Months"/>
              <w:jc w:val="center"/>
              <w:rPr>
                <w:rFonts w:cs="Arial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16"/>
              <w:gridCol w:w="500"/>
              <w:gridCol w:w="501"/>
              <w:gridCol w:w="500"/>
              <w:gridCol w:w="502"/>
              <w:gridCol w:w="516"/>
              <w:gridCol w:w="507"/>
            </w:tblGrid>
            <w:tr w:rsidR="00F47B84" w:rsidRPr="00C60F67" w14:paraId="3618C1CD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vAlign w:val="center"/>
                </w:tcPr>
                <w:p w14:paraId="3D8B4D48" w14:textId="25C51736" w:rsidR="00F47B84" w:rsidRPr="00C60F67" w:rsidRDefault="005E6BB1" w:rsidP="004C2B84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PO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vAlign w:val="center"/>
                </w:tcPr>
                <w:p w14:paraId="24209D72" w14:textId="3E337399" w:rsidR="00F47B84" w:rsidRPr="00C60F67" w:rsidRDefault="005E6BB1" w:rsidP="004C2B84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UT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vAlign w:val="center"/>
                </w:tcPr>
                <w:p w14:paraId="1244F389" w14:textId="348D74C3" w:rsidR="00F47B84" w:rsidRPr="00C60F67" w:rsidRDefault="005E6BB1" w:rsidP="004C2B84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ST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vAlign w:val="center"/>
                </w:tcPr>
                <w:p w14:paraId="7A3F8F6E" w14:textId="6DC84ABB" w:rsidR="00F47B84" w:rsidRPr="00C60F67" w:rsidRDefault="005E6BB1" w:rsidP="004C2B84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ŠT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vAlign w:val="center"/>
                </w:tcPr>
                <w:p w14:paraId="736E65CB" w14:textId="4F310775" w:rsidR="00F47B84" w:rsidRPr="00C60F67" w:rsidRDefault="005E6BB1" w:rsidP="004C2B84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PI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vAlign w:val="center"/>
                </w:tcPr>
                <w:p w14:paraId="6D44203E" w14:textId="01805632" w:rsidR="00F47B84" w:rsidRPr="008C6D90" w:rsidRDefault="005E6BB1" w:rsidP="004C2B84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SO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vAlign w:val="center"/>
                </w:tcPr>
                <w:p w14:paraId="6995E255" w14:textId="0DAB9691" w:rsidR="00F47B84" w:rsidRPr="008C6D90" w:rsidRDefault="005E6BB1" w:rsidP="004C2B84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  <w:t>NE</w:t>
                  </w:r>
                </w:p>
              </w:tc>
            </w:tr>
            <w:tr w:rsidR="00F47B84" w:rsidRPr="00C60F67" w14:paraId="7BC814F3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ECFB707" w14:textId="4FF85A78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6BB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1AD746A" w14:textId="1AA96BE9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6BB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6BB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D6E4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657DD7F" w14:textId="7AF8153E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6BB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6BB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D9C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3D94CEB" w14:textId="7BB75195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6BB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6BB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D9C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268AFE8" w14:textId="1B02B15D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6BB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6BB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D9C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5313DA3" w14:textId="09138F2D" w:rsidR="00F47B84" w:rsidRPr="008C6D90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6BB1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6BB1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0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D9C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D164E57" w14:textId="0F6BBAD1" w:rsidR="00F47B84" w:rsidRPr="008C6D90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6BB1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13E1F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1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13E1F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13E1F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6BB1"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</w: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C60F67" w14:paraId="206CADBC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5D8BB11" w14:textId="6CDEBAAA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6BB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68D60B5" w14:textId="5D371AD7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6BB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8C3B7F4" w14:textId="7320A354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6BB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774C7F6" w14:textId="5813D002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6BB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627E44F" w14:textId="5CAE3332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6BB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36E9088" w14:textId="684C28BA" w:rsidR="00F47B84" w:rsidRPr="008C6D90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6BB1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7</w: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3AB5F1D" w14:textId="7AD93D7E" w:rsidR="00F47B84" w:rsidRPr="008C6D90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6BB1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8</w: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C60F67" w14:paraId="04CE466D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451C2BE" w14:textId="0A56CF8A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6BB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FA8A467" w14:textId="11AE6A73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6BB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3B7D1CC" w14:textId="233ED54E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6BB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DF83270" w14:textId="0D6424D3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6BB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5B3B66D" w14:textId="5AAEA720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6BB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A6A2EDD" w14:textId="51290096" w:rsidR="00F47B84" w:rsidRPr="008C6D90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6BB1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14</w: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694C820" w14:textId="32E01AD4" w:rsidR="00F47B84" w:rsidRPr="008C6D90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6BB1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15</w: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C60F67" w14:paraId="32CEC62D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8706C0E" w14:textId="64343C48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6BB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BEE5897" w14:textId="7935B9AE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6BB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1C943F0" w14:textId="213A1861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6BB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1403909" w14:textId="60FC45A4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6BB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7D8E8DD" w14:textId="6B0285B3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6BB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76A0A8D" w14:textId="78EED7F2" w:rsidR="00F47B84" w:rsidRPr="008C6D90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6BB1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21</w: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A2399C4" w14:textId="7C8A7CA4" w:rsidR="00F47B84" w:rsidRPr="008C6D90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6BB1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22</w: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C60F67" w14:paraId="58AC60A5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1957B3F" w14:textId="05829495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6BB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22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6BB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22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6BB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6BB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6BB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6BB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EA603FE" w14:textId="749A33AE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6BB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6BB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6BB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6BB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6BB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6BB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1F3F486" w14:textId="678F4E80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6BB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6BB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6BB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6BB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6BB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6BB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6F89CEF" w14:textId="26D7CD38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6BB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6BB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6BB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6BB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6BB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6BB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AA95802" w14:textId="2354430B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6BB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6BB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6BB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6BB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6BB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6BB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DA24719" w14:textId="624DB265" w:rsidR="00F47B84" w:rsidRPr="008C6D90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6BB1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27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6BB1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27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6BB1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6BB1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28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6BB1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28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6BB1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28</w: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58E8C62" w14:textId="26B679A7" w:rsidR="00F47B84" w:rsidRPr="008C6D90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6BB1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28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6BB1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28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6BB1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6BB1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6BB1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6BB1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29</w:t>
                  </w:r>
                  <w:r w:rsidRPr="008C6D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C60F67" w14:paraId="041D756F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80479FF" w14:textId="47D2B143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6BB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6BB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6BB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6BB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6BB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6BB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EC92699" w14:textId="313FB925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6BB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6BB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E6BB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5DA71D4" w14:textId="77777777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84DBF56" w14:textId="77777777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9B2209C" w14:textId="77777777" w:rsidR="00F47B84" w:rsidRPr="00C60F67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199B665" w14:textId="77777777" w:rsidR="00F47B84" w:rsidRPr="008C6D90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0F72398" w14:textId="77777777" w:rsidR="00F47B84" w:rsidRPr="008C6D90" w:rsidRDefault="00F47B84" w:rsidP="004C2B84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</w:tr>
          </w:tbl>
          <w:p w14:paraId="1CE7C91C" w14:textId="77777777" w:rsidR="00F47B84" w:rsidRPr="00C60F67" w:rsidRDefault="00F47B84" w:rsidP="00FC5F25">
            <w:pPr>
              <w:pStyle w:val="ad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702D815D" w14:textId="2505BBA2" w:rsidR="00ED5F48" w:rsidRPr="00C60F67" w:rsidRDefault="00ED5F48" w:rsidP="00FC5F25">
      <w:pPr>
        <w:pStyle w:val="Months"/>
        <w:jc w:val="center"/>
        <w:rPr>
          <w:rFonts w:cs="Arial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6F5860" w:rsidRPr="00C60F67" w14:paraId="744C85F7" w14:textId="77777777" w:rsidTr="00907BEC">
        <w:trPr>
          <w:trHeight w:val="340"/>
        </w:trPr>
        <w:tc>
          <w:tcPr>
            <w:tcW w:w="707" w:type="pct"/>
            <w:vAlign w:val="center"/>
          </w:tcPr>
          <w:p w14:paraId="1CC8B071" w14:textId="26D7E08A" w:rsidR="006F5860" w:rsidRPr="00C60F67" w:rsidRDefault="005E6BB1" w:rsidP="006F5860">
            <w:pPr>
              <w:pStyle w:val="Days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PONDELOK</w:t>
            </w:r>
          </w:p>
        </w:tc>
        <w:tc>
          <w:tcPr>
            <w:tcW w:w="716" w:type="pct"/>
            <w:vAlign w:val="center"/>
          </w:tcPr>
          <w:p w14:paraId="5A25A901" w14:textId="6B3007D7" w:rsidR="006F5860" w:rsidRPr="00C60F67" w:rsidRDefault="005E6BB1" w:rsidP="006F5860">
            <w:pPr>
              <w:pStyle w:val="Days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UTOROK</w:t>
            </w:r>
          </w:p>
        </w:tc>
        <w:tc>
          <w:tcPr>
            <w:tcW w:w="718" w:type="pct"/>
            <w:vAlign w:val="center"/>
          </w:tcPr>
          <w:p w14:paraId="71D16FEA" w14:textId="06520F7C" w:rsidR="006F5860" w:rsidRPr="00C60F67" w:rsidRDefault="005E6BB1" w:rsidP="006F5860">
            <w:pPr>
              <w:pStyle w:val="Days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STREDA</w:t>
            </w:r>
          </w:p>
        </w:tc>
        <w:tc>
          <w:tcPr>
            <w:tcW w:w="718" w:type="pct"/>
            <w:vAlign w:val="center"/>
          </w:tcPr>
          <w:p w14:paraId="0ABF5B13" w14:textId="598054E4" w:rsidR="006F5860" w:rsidRPr="00C60F67" w:rsidRDefault="005E6BB1" w:rsidP="006F5860">
            <w:pPr>
              <w:pStyle w:val="Days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ŠTVRTOK</w:t>
            </w:r>
          </w:p>
        </w:tc>
        <w:tc>
          <w:tcPr>
            <w:tcW w:w="718" w:type="pct"/>
            <w:vAlign w:val="center"/>
          </w:tcPr>
          <w:p w14:paraId="6A158D24" w14:textId="25BE381D" w:rsidR="006F5860" w:rsidRPr="00C60F67" w:rsidRDefault="005E6BB1" w:rsidP="006F5860">
            <w:pPr>
              <w:pStyle w:val="Days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PIATOK</w:t>
            </w:r>
          </w:p>
        </w:tc>
        <w:tc>
          <w:tcPr>
            <w:tcW w:w="718" w:type="pct"/>
            <w:vAlign w:val="center"/>
          </w:tcPr>
          <w:p w14:paraId="57D4827B" w14:textId="551F9193" w:rsidR="006F5860" w:rsidRPr="008C6D90" w:rsidRDefault="005E6BB1" w:rsidP="006F5860">
            <w:pPr>
              <w:pStyle w:val="Days"/>
              <w:rPr>
                <w:rFonts w:cs="Arial"/>
                <w:b/>
                <w:bCs/>
                <w:noProof/>
                <w:color w:val="FF0000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t>SOBOTA</w:t>
            </w:r>
          </w:p>
        </w:tc>
        <w:tc>
          <w:tcPr>
            <w:tcW w:w="705" w:type="pct"/>
            <w:vAlign w:val="center"/>
          </w:tcPr>
          <w:p w14:paraId="0E9E91D0" w14:textId="79847518" w:rsidR="006F5860" w:rsidRPr="008C6D90" w:rsidRDefault="005E6BB1" w:rsidP="006F5860">
            <w:pPr>
              <w:pStyle w:val="Days"/>
              <w:rPr>
                <w:rFonts w:cs="Arial"/>
                <w:b/>
                <w:bCs/>
                <w:noProof/>
                <w:color w:val="FF0000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t>NEDEĽA</w:t>
            </w:r>
          </w:p>
        </w:tc>
      </w:tr>
      <w:tr w:rsidR="00ED5F48" w:rsidRPr="00C60F67" w14:paraId="5381513E" w14:textId="77777777" w:rsidTr="00BA6FB3">
        <w:trPr>
          <w:trHeight w:val="204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36BC57C8" w14:textId="1037FB6C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E6BB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728061A7" w14:textId="0A3C0C3E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E6BB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E6BB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682"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22F473E" w14:textId="2C57810C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E6BB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E6BB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57D9C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ACCEDDE" w14:textId="0837BBE5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E6BB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13E1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13E1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13E1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E6BB1"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2CE170C" w14:textId="5BBCD257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E6BB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E6BB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E6BB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E6BB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E6BB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756E015" w14:textId="5304C201" w:rsidR="00ED5F48" w:rsidRPr="008C6D90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5E6BB1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четверг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“суббота" 1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=E2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5E6BB1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&lt;&gt; 0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=E2+1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5E6BB1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5E6BB1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5E6BB1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t>3</w: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2ADF4C5D" w14:textId="20458AAB" w:rsidR="00ED5F48" w:rsidRPr="008C6D90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5E6BB1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четверг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=F2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5E6BB1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&lt;&gt; 0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=F2+1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5E6BB1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4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5E6BB1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4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5E6BB1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t>4</w: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C60F67" w14:paraId="721964FC" w14:textId="77777777" w:rsidTr="00BA6FB3">
        <w:trPr>
          <w:trHeight w:val="204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23169FFA" w14:textId="4B78A4C8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E6BB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3603F53D" w14:textId="0234187F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E6BB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0E40092" w14:textId="432BE9CC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E6BB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F6D1F4" w14:textId="6B272E25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E6BB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E17393" w14:textId="112C14E7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E6BB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C1BCADB" w14:textId="74CEA88F" w:rsidR="00ED5F48" w:rsidRPr="008C6D90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=E3+1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5E6BB1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t>10</w: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51422885" w14:textId="2F7B12A6" w:rsidR="00ED5F48" w:rsidRPr="008C6D90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=F3+1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5E6BB1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t>11</w: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C60F67" w14:paraId="4715A07D" w14:textId="77777777" w:rsidTr="00BA6FB3">
        <w:trPr>
          <w:trHeight w:val="204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5343FC40" w14:textId="20B04F40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E6BB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723101E2" w14:textId="07187915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E6BB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D2224C0" w14:textId="34B4520F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E6BB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1E8B817" w14:textId="5C4BCC5B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E6BB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7EAF1C4" w14:textId="06EA77FA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E6BB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B49DADF" w14:textId="3DE4D8C6" w:rsidR="00ED5F48" w:rsidRPr="008C6D90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=E4+1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5E6BB1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t>17</w: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0B5E98B9" w14:textId="7F85A8F5" w:rsidR="00ED5F48" w:rsidRPr="008C6D90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=F4+1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5E6BB1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t>18</w: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C60F67" w14:paraId="031FB9CF" w14:textId="77777777" w:rsidTr="00BA6FB3">
        <w:trPr>
          <w:trHeight w:val="204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23BAA67E" w14:textId="00477D06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E6BB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A91E366" w14:textId="37E30570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E6BB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9CD9FA9" w14:textId="0E2F1E44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E6BB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0730DE8" w14:textId="2846E287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E6BB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8E94C42" w14:textId="70B810C3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E6BB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91F44B0" w14:textId="12DF14C8" w:rsidR="00ED5F48" w:rsidRPr="008C6D90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=E5+1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5E6BB1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t>24</w: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4F9ADD11" w14:textId="40861D2F" w:rsidR="00ED5F48" w:rsidRPr="008C6D90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=F5+1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5E6BB1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t>25</w: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C60F67" w14:paraId="70CC9F45" w14:textId="77777777" w:rsidTr="00BA6FB3">
        <w:trPr>
          <w:trHeight w:val="204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7327EB80" w14:textId="010BFFF7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E6BB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E6BB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E6BB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E6BB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E6BB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E6BB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5D827B45" w14:textId="7065CD8A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E6BB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E6BB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E6BB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E6BB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E6BB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E6BB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1BFFAE0" w14:textId="71025EE0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E6BB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E6BB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E6BB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E6BB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E6BB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E6BB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D086A65" w14:textId="17F6C355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E6BB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E6BB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E6BB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E6BB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E6BB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E6BB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6E68AD1" w14:textId="0D25687C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E6BB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E6BB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E6BB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E6BB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E6BB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E6BB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56863F3" w14:textId="18953365" w:rsidR="00ED5F48" w:rsidRPr="008C6D90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IF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5E6BB1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30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0,""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5E6BB1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30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&lt;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5E6BB1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31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=E6+1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5E6BB1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31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5E6BB1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31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5E6BB1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t>31</w: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10CF03AC" w14:textId="12421E96" w:rsidR="00ED5F48" w:rsidRPr="008C6D90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IF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5E6BB1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31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0,""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5E6BB1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31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&lt;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5E6BB1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31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=F6+1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57D9C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30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8C6D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C60F67" w14:paraId="1957B553" w14:textId="77777777" w:rsidTr="00BA6FB3">
        <w:trPr>
          <w:trHeight w:val="204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75070656" w14:textId="3B7E88CA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E6BB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57D9C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57D9C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57D9C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57D9C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98AFD37" w14:textId="7C8ED685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E6BB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57D9C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57D9C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D6E4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420F714" w14:textId="77777777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FB39AC7" w14:textId="77777777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4575F8" w14:textId="77777777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BCB9558" w14:textId="77777777" w:rsidR="00ED5F48" w:rsidRPr="008C6D90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FF0000"/>
                <w:sz w:val="32"/>
                <w:szCs w:val="32"/>
              </w:rPr>
            </w:pP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6C2D1A52" w14:textId="77777777" w:rsidR="00ED5F48" w:rsidRPr="008C6D90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FF0000"/>
                <w:sz w:val="32"/>
                <w:szCs w:val="32"/>
              </w:rPr>
            </w:pPr>
          </w:p>
        </w:tc>
      </w:tr>
    </w:tbl>
    <w:p w14:paraId="50D5D5A5" w14:textId="77777777" w:rsidR="00ED5F48" w:rsidRPr="00C60F67" w:rsidRDefault="00ED5F48" w:rsidP="00FC5F25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C60F67" w:rsidSect="00BA6FB3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350117" w14:textId="77777777" w:rsidR="00311C07" w:rsidRDefault="00311C07">
      <w:pPr>
        <w:spacing w:after="0"/>
      </w:pPr>
      <w:r>
        <w:separator/>
      </w:r>
    </w:p>
  </w:endnote>
  <w:endnote w:type="continuationSeparator" w:id="0">
    <w:p w14:paraId="5BE143F3" w14:textId="77777777" w:rsidR="00311C07" w:rsidRDefault="00311C0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857F96" w14:textId="77777777" w:rsidR="00311C07" w:rsidRDefault="00311C07">
      <w:pPr>
        <w:spacing w:after="0"/>
      </w:pPr>
      <w:r>
        <w:separator/>
      </w:r>
    </w:p>
  </w:footnote>
  <w:footnote w:type="continuationSeparator" w:id="0">
    <w:p w14:paraId="1A95292B" w14:textId="77777777" w:rsidR="00311C07" w:rsidRDefault="00311C0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46855"/>
    <w:rsid w:val="0005357B"/>
    <w:rsid w:val="00066A21"/>
    <w:rsid w:val="00071356"/>
    <w:rsid w:val="00097A25"/>
    <w:rsid w:val="000A5A57"/>
    <w:rsid w:val="000B56BF"/>
    <w:rsid w:val="00105630"/>
    <w:rsid w:val="001274F3"/>
    <w:rsid w:val="00151CCE"/>
    <w:rsid w:val="001B01F9"/>
    <w:rsid w:val="001C41F9"/>
    <w:rsid w:val="0027692E"/>
    <w:rsid w:val="00285C1D"/>
    <w:rsid w:val="002A6420"/>
    <w:rsid w:val="003108C9"/>
    <w:rsid w:val="00311C07"/>
    <w:rsid w:val="00313E1F"/>
    <w:rsid w:val="0031649E"/>
    <w:rsid w:val="003164D3"/>
    <w:rsid w:val="003327F5"/>
    <w:rsid w:val="00340CAF"/>
    <w:rsid w:val="003B6D2A"/>
    <w:rsid w:val="003C0D41"/>
    <w:rsid w:val="003C4F96"/>
    <w:rsid w:val="003D6BD9"/>
    <w:rsid w:val="003E085C"/>
    <w:rsid w:val="003E7B3A"/>
    <w:rsid w:val="00416364"/>
    <w:rsid w:val="00431B29"/>
    <w:rsid w:val="00440416"/>
    <w:rsid w:val="00462EAD"/>
    <w:rsid w:val="004A6170"/>
    <w:rsid w:val="004C2B84"/>
    <w:rsid w:val="004F6AAC"/>
    <w:rsid w:val="00504E80"/>
    <w:rsid w:val="00512F2D"/>
    <w:rsid w:val="00570FBB"/>
    <w:rsid w:val="00583B82"/>
    <w:rsid w:val="005923AC"/>
    <w:rsid w:val="005A35D5"/>
    <w:rsid w:val="005D5149"/>
    <w:rsid w:val="005E656F"/>
    <w:rsid w:val="005E6BB1"/>
    <w:rsid w:val="00627378"/>
    <w:rsid w:val="00667021"/>
    <w:rsid w:val="006974E1"/>
    <w:rsid w:val="006B6899"/>
    <w:rsid w:val="006C0896"/>
    <w:rsid w:val="006C26DB"/>
    <w:rsid w:val="006F513E"/>
    <w:rsid w:val="006F5860"/>
    <w:rsid w:val="0075629F"/>
    <w:rsid w:val="007A28B3"/>
    <w:rsid w:val="007C0139"/>
    <w:rsid w:val="007D45A1"/>
    <w:rsid w:val="007D7864"/>
    <w:rsid w:val="007F564D"/>
    <w:rsid w:val="008629C6"/>
    <w:rsid w:val="008B1201"/>
    <w:rsid w:val="008C6D90"/>
    <w:rsid w:val="008F16F7"/>
    <w:rsid w:val="00907BEC"/>
    <w:rsid w:val="009164BA"/>
    <w:rsid w:val="009166BD"/>
    <w:rsid w:val="00945235"/>
    <w:rsid w:val="00957D9C"/>
    <w:rsid w:val="00977AAE"/>
    <w:rsid w:val="00996E56"/>
    <w:rsid w:val="00997268"/>
    <w:rsid w:val="009E427B"/>
    <w:rsid w:val="009F5EA3"/>
    <w:rsid w:val="00A12667"/>
    <w:rsid w:val="00A14581"/>
    <w:rsid w:val="00A20E4C"/>
    <w:rsid w:val="00A54CA1"/>
    <w:rsid w:val="00A62B5C"/>
    <w:rsid w:val="00A74575"/>
    <w:rsid w:val="00A75EF9"/>
    <w:rsid w:val="00A86610"/>
    <w:rsid w:val="00AA23D3"/>
    <w:rsid w:val="00AA3C50"/>
    <w:rsid w:val="00AE078C"/>
    <w:rsid w:val="00AE302A"/>
    <w:rsid w:val="00AE36BB"/>
    <w:rsid w:val="00B107D7"/>
    <w:rsid w:val="00B37C7E"/>
    <w:rsid w:val="00B65B09"/>
    <w:rsid w:val="00B85583"/>
    <w:rsid w:val="00B86407"/>
    <w:rsid w:val="00B9476B"/>
    <w:rsid w:val="00BA442A"/>
    <w:rsid w:val="00BA6FB3"/>
    <w:rsid w:val="00BC3952"/>
    <w:rsid w:val="00BE5AB8"/>
    <w:rsid w:val="00BF2AA2"/>
    <w:rsid w:val="00BF49DC"/>
    <w:rsid w:val="00C375A4"/>
    <w:rsid w:val="00C44DFB"/>
    <w:rsid w:val="00C60F67"/>
    <w:rsid w:val="00C6519B"/>
    <w:rsid w:val="00C70F21"/>
    <w:rsid w:val="00C7354B"/>
    <w:rsid w:val="00C800AA"/>
    <w:rsid w:val="00C85B38"/>
    <w:rsid w:val="00C91F9B"/>
    <w:rsid w:val="00CD6E44"/>
    <w:rsid w:val="00CF6166"/>
    <w:rsid w:val="00D47677"/>
    <w:rsid w:val="00D505D2"/>
    <w:rsid w:val="00DA0093"/>
    <w:rsid w:val="00DE32AC"/>
    <w:rsid w:val="00E00570"/>
    <w:rsid w:val="00E1407A"/>
    <w:rsid w:val="00E33F1A"/>
    <w:rsid w:val="00E50BDE"/>
    <w:rsid w:val="00E774CD"/>
    <w:rsid w:val="00E77E1D"/>
    <w:rsid w:val="00E97684"/>
    <w:rsid w:val="00EB51E1"/>
    <w:rsid w:val="00ED5F48"/>
    <w:rsid w:val="00ED75B6"/>
    <w:rsid w:val="00F02E73"/>
    <w:rsid w:val="00F44587"/>
    <w:rsid w:val="00F47B84"/>
    <w:rsid w:val="00F91390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886</Words>
  <Characters>5053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2026-01-26T13:25:00Z</dcterms:created>
  <dcterms:modified xsi:type="dcterms:W3CDTF">2026-01-26T13:25:00Z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