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543"/>
        <w:gridCol w:w="3380"/>
        <w:gridCol w:w="3543"/>
      </w:tblGrid>
      <w:tr w:rsidR="00F47B84" w:rsidRPr="00C60F67" w14:paraId="491B8CF8" w14:textId="7C3BEA67" w:rsidTr="009F1733">
        <w:trPr>
          <w:trHeight w:val="2268"/>
        </w:trPr>
        <w:tc>
          <w:tcPr>
            <w:tcW w:w="1693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01"/>
              <w:gridCol w:w="1635"/>
              <w:gridCol w:w="907"/>
              <w:gridCol w:w="500"/>
            </w:tblGrid>
            <w:tr w:rsidR="00F47B84" w:rsidRPr="00C60F67" w14:paraId="74EA2E24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1A5FF18A" w14:textId="77777777" w:rsidR="00F47B84" w:rsidRPr="00C60F67" w:rsidRDefault="00F47B84" w:rsidP="00FA5682">
                  <w:pPr>
                    <w:pStyle w:val="ad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6DC2029D" w14:textId="16A95477" w:rsidR="00F47B84" w:rsidRPr="00C60F67" w:rsidRDefault="00C60F67" w:rsidP="00FA5682">
                  <w:pPr>
                    <w:pStyle w:val="ad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ОКТЯБРЬ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6EB25D0" w14:textId="380E4D94" w:rsidR="00F47B84" w:rsidRPr="00C60F67" w:rsidRDefault="00F47B84" w:rsidP="00FA5682">
                  <w:pPr>
                    <w:pStyle w:val="ad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2026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62FBE76D" w14:textId="77777777" w:rsidR="00F47B84" w:rsidRPr="00C60F67" w:rsidRDefault="00F47B84" w:rsidP="00FA5682">
                  <w:pPr>
                    <w:pStyle w:val="ad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56F90A58" w14:textId="77777777" w:rsidR="00F47B84" w:rsidRPr="00C60F67" w:rsidRDefault="00F47B84" w:rsidP="00FA5682">
            <w:pPr>
              <w:pStyle w:val="Months"/>
              <w:jc w:val="center"/>
              <w:rPr>
                <w:rFonts w:cs="Arial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15"/>
              <w:gridCol w:w="498"/>
              <w:gridCol w:w="507"/>
              <w:gridCol w:w="495"/>
              <w:gridCol w:w="497"/>
              <w:gridCol w:w="515"/>
              <w:gridCol w:w="516"/>
            </w:tblGrid>
            <w:tr w:rsidR="00F47B84" w:rsidRPr="00C60F67" w14:paraId="536F52B0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vAlign w:val="center"/>
                </w:tcPr>
                <w:p w14:paraId="2B0EC822" w14:textId="428DEE16" w:rsidR="00F47B84" w:rsidRPr="00C60F67" w:rsidRDefault="00C60F67" w:rsidP="004C2B84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vAlign w:val="center"/>
                </w:tcPr>
                <w:p w14:paraId="712084FC" w14:textId="71A56C70" w:rsidR="00F47B84" w:rsidRPr="00C60F67" w:rsidRDefault="00C60F67" w:rsidP="004C2B84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vAlign w:val="center"/>
                </w:tcPr>
                <w:p w14:paraId="079AA013" w14:textId="4C57BE4D" w:rsidR="00F47B84" w:rsidRPr="00C60F67" w:rsidRDefault="00C60F67" w:rsidP="004C2B84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vAlign w:val="center"/>
                </w:tcPr>
                <w:p w14:paraId="51FBBB5D" w14:textId="0D769022" w:rsidR="00F47B84" w:rsidRPr="00C60F67" w:rsidRDefault="00C60F67" w:rsidP="004C2B84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vAlign w:val="center"/>
                </w:tcPr>
                <w:p w14:paraId="414FBD0C" w14:textId="1EE1A90D" w:rsidR="00F47B84" w:rsidRPr="00C60F67" w:rsidRDefault="00C60F67" w:rsidP="004C2B84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vAlign w:val="center"/>
                </w:tcPr>
                <w:p w14:paraId="2B143C2B" w14:textId="107B4179" w:rsidR="00F47B84" w:rsidRPr="008C6D90" w:rsidRDefault="00C60F67" w:rsidP="004C2B84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vAlign w:val="center"/>
                </w:tcPr>
                <w:p w14:paraId="42550A0C" w14:textId="77CE9CB3" w:rsidR="00F47B84" w:rsidRPr="008C6D90" w:rsidRDefault="00C60F67" w:rsidP="004C2B84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  <w:t>ВС</w:t>
                  </w:r>
                </w:p>
              </w:tc>
            </w:tr>
            <w:tr w:rsidR="00F47B84" w:rsidRPr="00C60F67" w14:paraId="2DE1231A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0C40C17" w14:textId="717AB682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C10CC9C" w14:textId="1EE26824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B865910" w14:textId="456BF9C1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73E73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C136CDE" w14:textId="48FBFAC4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64AA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64AA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64AA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0444103" w14:textId="2995ADB3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57EEB0E" w14:textId="3768DC28" w:rsidR="00F47B84" w:rsidRPr="008C6D90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3</w: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10C3F31" w14:textId="0948BB43" w:rsidR="00F47B84" w:rsidRPr="008C6D90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4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4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4</w: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60F67" w14:paraId="19105E8C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10C704B" w14:textId="52C389D0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53CAA8A" w14:textId="143E23AB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36739F0" w14:textId="0958C8E3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A2682CD" w14:textId="06907CA1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274F1C6" w14:textId="4629B52B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B6C2A12" w14:textId="3C63485D" w:rsidR="00F47B84" w:rsidRPr="008C6D90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10</w: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F96D905" w14:textId="5D248989" w:rsidR="00F47B84" w:rsidRPr="008C6D90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11</w: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60F67" w14:paraId="69211D9F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407F083" w14:textId="3E4AEBA7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FA28849" w14:textId="234EFD17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9534949" w14:textId="27C51475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B2F5D86" w14:textId="1D2A8FE7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32395A7" w14:textId="057A9AEB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730F571" w14:textId="4E380EA9" w:rsidR="00F47B84" w:rsidRPr="008C6D90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17</w: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C44DEB9" w14:textId="6179A0C7" w:rsidR="00F47B84" w:rsidRPr="008C6D90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18</w: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60F67" w14:paraId="086D3AF8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7A425E" w14:textId="043A34B3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B50CF51" w14:textId="6A20C36F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62E0E9F" w14:textId="57C9EDF1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FF3CC72" w14:textId="1940EDE5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6F6ED5B" w14:textId="0BF3F8BA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9FCA1E3" w14:textId="08D62AEE" w:rsidR="00F47B84" w:rsidRPr="008C6D90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24</w: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BDB5588" w14:textId="0C6ECF3A" w:rsidR="00F47B84" w:rsidRPr="008C6D90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25</w: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60F67" w14:paraId="4F7247C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17BF989" w14:textId="1C0847B2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C20D482" w14:textId="0836A708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28573F7" w14:textId="39A79DA6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BEA493" w14:textId="33D783D0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0BC46B5" w14:textId="39884AEB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F18D83" w14:textId="7D1FE764" w:rsidR="00F47B84" w:rsidRPr="008C6D90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31</w: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ACE8287" w14:textId="7B931CED" w:rsidR="00F47B84" w:rsidRPr="008C6D90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73E73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60F67" w14:paraId="6A69439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E38090F" w14:textId="1269B1FC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73E73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73E73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73E73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73E73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6C08300" w14:textId="3E512E62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73E73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73E73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B16F8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26E8F42" w14:textId="77777777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67AC558" w14:textId="77777777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EF1B029" w14:textId="77777777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9000403" w14:textId="77777777" w:rsidR="00F47B84" w:rsidRPr="008C6D90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0A6CF3E" w14:textId="77777777" w:rsidR="00F47B84" w:rsidRPr="008C6D90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14:paraId="40D7DEA9" w14:textId="77777777" w:rsidR="00F47B84" w:rsidRPr="00C60F67" w:rsidRDefault="00F47B84" w:rsidP="00FC5F25">
            <w:pPr>
              <w:pStyle w:val="ad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1615" w:type="pct"/>
            <w:tcMar>
              <w:left w:w="142" w:type="dxa"/>
              <w:right w:w="142" w:type="dxa"/>
            </w:tcMar>
            <w:vAlign w:val="bottom"/>
          </w:tcPr>
          <w:p w14:paraId="218434F4" w14:textId="77C590DD" w:rsidR="00F47B84" w:rsidRPr="008C6D90" w:rsidRDefault="00C60F67" w:rsidP="00F47B84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</w:pPr>
            <w:r w:rsidRPr="008C6D90">
              <w:rPr>
                <w:rFonts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t>НОЯБРЬ</w:t>
            </w:r>
          </w:p>
          <w:p w14:paraId="5AC816B2" w14:textId="6F327E94" w:rsidR="00F47B84" w:rsidRPr="00C60F67" w:rsidRDefault="00F47B84" w:rsidP="00F47B84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8C6D90">
              <w:rPr>
                <w:rFonts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DOCVARIABLE  MonthStart1 \@  yyyy   \* MERGEFORMAT </w:instrText>
            </w:r>
            <w:r w:rsidRPr="008C6D90">
              <w:rPr>
                <w:rFonts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13347">
              <w:rPr>
                <w:rFonts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t>2026</w:t>
            </w:r>
            <w:r w:rsidRPr="008C6D90">
              <w:rPr>
                <w:rFonts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1693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02"/>
              <w:gridCol w:w="1633"/>
              <w:gridCol w:w="907"/>
              <w:gridCol w:w="501"/>
            </w:tblGrid>
            <w:tr w:rsidR="00F47B84" w:rsidRPr="00C60F67" w14:paraId="47DECDDE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71E098B9" w14:textId="77777777" w:rsidR="00F47B84" w:rsidRPr="00C60F67" w:rsidRDefault="00F47B84" w:rsidP="00FA5682">
                  <w:pPr>
                    <w:pStyle w:val="ad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504FF4DB" w14:textId="71B3E453" w:rsidR="00F47B84" w:rsidRPr="00C60F67" w:rsidRDefault="00C60F67" w:rsidP="00FA5682">
                  <w:pPr>
                    <w:pStyle w:val="ad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ДЕКАБРЬ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67154F2" w14:textId="45220227" w:rsidR="00F47B84" w:rsidRPr="00C60F67" w:rsidRDefault="00F47B84" w:rsidP="00FA5682">
                  <w:pPr>
                    <w:pStyle w:val="ad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2026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64D48428" w14:textId="77777777" w:rsidR="00F47B84" w:rsidRPr="00C60F67" w:rsidRDefault="00F47B84" w:rsidP="00FA5682">
                  <w:pPr>
                    <w:pStyle w:val="ad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498CA799" w14:textId="77777777" w:rsidR="00F47B84" w:rsidRPr="00C60F67" w:rsidRDefault="00F47B84" w:rsidP="00FA5682">
            <w:pPr>
              <w:pStyle w:val="Months"/>
              <w:jc w:val="center"/>
              <w:rPr>
                <w:rFonts w:cs="Arial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15"/>
              <w:gridCol w:w="498"/>
              <w:gridCol w:w="507"/>
              <w:gridCol w:w="495"/>
              <w:gridCol w:w="497"/>
              <w:gridCol w:w="515"/>
              <w:gridCol w:w="516"/>
            </w:tblGrid>
            <w:tr w:rsidR="00F47B84" w:rsidRPr="00C60F67" w14:paraId="196257F1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vAlign w:val="center"/>
                </w:tcPr>
                <w:p w14:paraId="34066C47" w14:textId="4F316C60" w:rsidR="00F47B84" w:rsidRPr="00C60F67" w:rsidRDefault="00C60F67" w:rsidP="004C2B84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vAlign w:val="center"/>
                </w:tcPr>
                <w:p w14:paraId="7574B582" w14:textId="3C2305CD" w:rsidR="00F47B84" w:rsidRPr="00C60F67" w:rsidRDefault="00C60F67" w:rsidP="004C2B84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vAlign w:val="center"/>
                </w:tcPr>
                <w:p w14:paraId="196434A4" w14:textId="3EB4A6A4" w:rsidR="00F47B84" w:rsidRPr="00C60F67" w:rsidRDefault="00C60F67" w:rsidP="004C2B84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vAlign w:val="center"/>
                </w:tcPr>
                <w:p w14:paraId="34442729" w14:textId="78C97ABD" w:rsidR="00F47B84" w:rsidRPr="00C60F67" w:rsidRDefault="00C60F67" w:rsidP="004C2B84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vAlign w:val="center"/>
                </w:tcPr>
                <w:p w14:paraId="359F107C" w14:textId="3834D1B9" w:rsidR="00F47B84" w:rsidRPr="00C60F67" w:rsidRDefault="00C60F67" w:rsidP="004C2B84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vAlign w:val="center"/>
                </w:tcPr>
                <w:p w14:paraId="32482E8D" w14:textId="0C7A4883" w:rsidR="00F47B84" w:rsidRPr="008C6D90" w:rsidRDefault="00C60F67" w:rsidP="004C2B84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vAlign w:val="center"/>
                </w:tcPr>
                <w:p w14:paraId="162EB855" w14:textId="0BCDBB6A" w:rsidR="00F47B84" w:rsidRPr="008C6D90" w:rsidRDefault="00C60F67" w:rsidP="004C2B84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  <w:t>ВС</w:t>
                  </w:r>
                </w:p>
              </w:tc>
            </w:tr>
            <w:tr w:rsidR="00F47B84" w:rsidRPr="00C60F67" w14:paraId="126B0683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CD481D4" w14:textId="1850B8CD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F859495" w14:textId="05166BFF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64AA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64AA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64AA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2A1E7A1" w14:textId="1BB5F1B3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83FDA9E" w14:textId="1E85179D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4B28BAF" w14:textId="3A4BE106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0A57977" w14:textId="40CCF81F" w:rsidR="00F47B84" w:rsidRPr="008C6D90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4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5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5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5</w: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7318940" w14:textId="117F3F8F" w:rsidR="00F47B84" w:rsidRPr="008C6D90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5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6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6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6</w: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60F67" w14:paraId="21AC2F45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EE59427" w14:textId="37B1F150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871575D" w14:textId="09FB9958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F31514A" w14:textId="0BF639B7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208812A" w14:textId="2073306E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B4FF6B6" w14:textId="1F2AC425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5B85E6A" w14:textId="6F579B81" w:rsidR="00F47B84" w:rsidRPr="008C6D90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12</w: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D0AC81E" w14:textId="7D68172A" w:rsidR="00F47B84" w:rsidRPr="008C6D90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13</w: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60F67" w14:paraId="7283F2A1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59E3405" w14:textId="4795E793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3E8860" w14:textId="5FF1BAD6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7027535" w14:textId="39EBC6D7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576426" w14:textId="6F34E62A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7A9C857" w14:textId="42636609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77796D5" w14:textId="28B42EDF" w:rsidR="00F47B84" w:rsidRPr="008C6D90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19</w: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1E25281" w14:textId="2118CD34" w:rsidR="00F47B84" w:rsidRPr="008C6D90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20</w: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60F67" w14:paraId="55261828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B000D8A" w14:textId="3F797020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C143522" w14:textId="1C5C4FEC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E473691" w14:textId="7D987259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050AA7" w14:textId="152F440D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576886E" w14:textId="614C71D3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5C9CAE" w14:textId="39DC09AD" w:rsidR="00F47B84" w:rsidRPr="008C6D90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26</w: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EF3AC4F" w14:textId="4F9C2108" w:rsidR="00F47B84" w:rsidRPr="008C6D90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27</w: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60F67" w14:paraId="03335E69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1799EFC" w14:textId="64CDAA39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1D4E4F8" w14:textId="62467B55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F60B324" w14:textId="0A746D8B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BC55CFF" w14:textId="17BC98E0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D8D724A" w14:textId="387E8598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73E73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6663794" w14:textId="638836D5" w:rsidR="00F47B84" w:rsidRPr="008C6D90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0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73E73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27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73E73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73E73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73E73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A6F1989" w14:textId="19B3CF20" w:rsidR="00F47B84" w:rsidRPr="008C6D90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0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73E73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73E73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73E73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73E73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60F67" w14:paraId="1324481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B99A1D" w14:textId="71460147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73E73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73E73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73E73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73E73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F5A3EAD" w14:textId="3FD0BD20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1334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73E73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73E73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73E73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73E73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4235229" w14:textId="77777777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A13A42B" w14:textId="77777777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E8DE515" w14:textId="77777777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9A19D6" w14:textId="77777777" w:rsidR="00F47B84" w:rsidRPr="008C6D90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6DE2453" w14:textId="77777777" w:rsidR="00F47B84" w:rsidRPr="008C6D90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14:paraId="219C7B37" w14:textId="77777777" w:rsidR="00F47B84" w:rsidRPr="00C60F67" w:rsidRDefault="00F47B84" w:rsidP="00FC5F25">
            <w:pPr>
              <w:pStyle w:val="ad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60D83A92" w14:textId="61BA8925" w:rsidR="00ED5F48" w:rsidRPr="00C60F67" w:rsidRDefault="00ED5F48" w:rsidP="00FC5F25">
      <w:pPr>
        <w:pStyle w:val="Months"/>
        <w:jc w:val="center"/>
        <w:rPr>
          <w:rFonts w:cs="Arial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6F5860" w:rsidRPr="00C60F67" w14:paraId="46168607" w14:textId="77777777" w:rsidTr="00907BEC">
        <w:trPr>
          <w:trHeight w:val="340"/>
        </w:trPr>
        <w:tc>
          <w:tcPr>
            <w:tcW w:w="707" w:type="pct"/>
            <w:vAlign w:val="center"/>
          </w:tcPr>
          <w:p w14:paraId="624BECF2" w14:textId="066F27A9" w:rsidR="006F5860" w:rsidRPr="00C60F67" w:rsidRDefault="00C60F67" w:rsidP="006F5860">
            <w:pPr>
              <w:pStyle w:val="Days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ПОНЕДЕЛЬНИК</w:t>
            </w:r>
          </w:p>
        </w:tc>
        <w:tc>
          <w:tcPr>
            <w:tcW w:w="716" w:type="pct"/>
            <w:vAlign w:val="center"/>
          </w:tcPr>
          <w:p w14:paraId="15CDEE10" w14:textId="53660482" w:rsidR="006F5860" w:rsidRPr="00C60F67" w:rsidRDefault="00C60F67" w:rsidP="006F5860">
            <w:pPr>
              <w:pStyle w:val="Days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ВТОРНИК</w:t>
            </w:r>
          </w:p>
        </w:tc>
        <w:tc>
          <w:tcPr>
            <w:tcW w:w="718" w:type="pct"/>
            <w:vAlign w:val="center"/>
          </w:tcPr>
          <w:p w14:paraId="18328FBE" w14:textId="0E78B4D0" w:rsidR="006F5860" w:rsidRPr="00C60F67" w:rsidRDefault="00C60F67" w:rsidP="006F5860">
            <w:pPr>
              <w:pStyle w:val="Days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СРЕДА</w:t>
            </w:r>
          </w:p>
        </w:tc>
        <w:tc>
          <w:tcPr>
            <w:tcW w:w="718" w:type="pct"/>
            <w:vAlign w:val="center"/>
          </w:tcPr>
          <w:p w14:paraId="66C11AC7" w14:textId="414BF91E" w:rsidR="006F5860" w:rsidRPr="00C60F67" w:rsidRDefault="00C60F67" w:rsidP="006F5860">
            <w:pPr>
              <w:pStyle w:val="Days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ЧЕТВЕРГ</w:t>
            </w:r>
          </w:p>
        </w:tc>
        <w:tc>
          <w:tcPr>
            <w:tcW w:w="718" w:type="pct"/>
            <w:vAlign w:val="center"/>
          </w:tcPr>
          <w:p w14:paraId="192D2B52" w14:textId="25BCA070" w:rsidR="006F5860" w:rsidRPr="00C60F67" w:rsidRDefault="00C60F67" w:rsidP="006F5860">
            <w:pPr>
              <w:pStyle w:val="Days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ПЯТНИЦА</w:t>
            </w:r>
          </w:p>
        </w:tc>
        <w:tc>
          <w:tcPr>
            <w:tcW w:w="718" w:type="pct"/>
            <w:vAlign w:val="center"/>
          </w:tcPr>
          <w:p w14:paraId="74E3B942" w14:textId="1BAC636D" w:rsidR="006F5860" w:rsidRPr="008C6D90" w:rsidRDefault="00C60F67" w:rsidP="006F5860">
            <w:pPr>
              <w:pStyle w:val="Days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  <w:r w:rsidRPr="008C6D90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СУББОТА</w:t>
            </w:r>
          </w:p>
        </w:tc>
        <w:tc>
          <w:tcPr>
            <w:tcW w:w="705" w:type="pct"/>
            <w:vAlign w:val="center"/>
          </w:tcPr>
          <w:p w14:paraId="5F471C53" w14:textId="2530F33A" w:rsidR="006F5860" w:rsidRPr="008C6D90" w:rsidRDefault="00C60F67" w:rsidP="006F5860">
            <w:pPr>
              <w:pStyle w:val="Days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  <w:r w:rsidRPr="008C6D90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ВОСКРЕСЕНЬЕ</w:t>
            </w:r>
          </w:p>
        </w:tc>
      </w:tr>
      <w:tr w:rsidR="00ED5F48" w:rsidRPr="00C60F67" w14:paraId="1AB241C6" w14:textId="77777777" w:rsidTr="00BA6FB3">
        <w:trPr>
          <w:trHeight w:val="204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9208744" w14:textId="57DB2BB5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33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FF23BE8" w14:textId="03AA3215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33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33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B16F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AF104F4" w14:textId="27616B92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33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33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3E7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B57DE07" w14:textId="4A6E35B3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33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33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3E7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4EDA721" w14:textId="1640C230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33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33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73E7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C318F1A" w14:textId="38ED6681" w:rsidR="00ED5F48" w:rsidRPr="008C6D90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1334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воскресенье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“суббота" 1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1334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0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=E2+1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873E73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744BCADC" w14:textId="48CD0220" w:rsidR="00ED5F48" w:rsidRPr="008C6D90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1334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воскресенье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4C64AA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1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=F2+1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4C64AA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4C64AA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13347"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1</w: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C60F67" w14:paraId="1190101B" w14:textId="77777777" w:rsidTr="00BA6FB3">
        <w:trPr>
          <w:trHeight w:val="204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392197A" w14:textId="10FA63F5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33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6E84146" w14:textId="5EC27A40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33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71D001C" w14:textId="4A227F9C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33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99F84F" w14:textId="46FA6E09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33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3D7A2C7" w14:textId="3B9EDD77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33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28C68FC" w14:textId="7C677AFD" w:rsidR="00ED5F48" w:rsidRPr="008C6D90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=E3+1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1334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7</w: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FA46A54" w14:textId="210D93C5" w:rsidR="00ED5F48" w:rsidRPr="008C6D90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=F3+1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1334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8</w: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C60F67" w14:paraId="71496383" w14:textId="77777777" w:rsidTr="00BA6FB3">
        <w:trPr>
          <w:trHeight w:val="204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EC68B63" w14:textId="67D90BD3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33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1DE3BEC" w14:textId="12EA288E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33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5AD6FE0" w14:textId="15FECC79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33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9A9C57C" w14:textId="22D4B03E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33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10A001C" w14:textId="6780A714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33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7B318C0" w14:textId="279DD4B3" w:rsidR="00ED5F48" w:rsidRPr="008C6D90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=E4+1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1334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14</w: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1CC94ADB" w14:textId="25AF276E" w:rsidR="00ED5F48" w:rsidRPr="008C6D90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=F4+1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1334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15</w: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C60F67" w14:paraId="074BB8BF" w14:textId="77777777" w:rsidTr="00BA6FB3">
        <w:trPr>
          <w:trHeight w:val="204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77B7C06" w14:textId="4BD6ABC5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33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751A727" w14:textId="5FED72E2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33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2866D1E" w14:textId="19CBCB1E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33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A14EB99" w14:textId="2B766138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33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F9EFBF0" w14:textId="7892452A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33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133F83D" w14:textId="6F40014E" w:rsidR="00ED5F48" w:rsidRPr="008C6D90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=E5+1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1334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21</w: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1C6EBAA" w14:textId="72858380" w:rsidR="00ED5F48" w:rsidRPr="008C6D90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=F5+1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1334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22</w: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C60F67" w14:paraId="3240C3B6" w14:textId="77777777" w:rsidTr="00BA6FB3">
        <w:trPr>
          <w:trHeight w:val="204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7EFB2A1C" w14:textId="210B8DB3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33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22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33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22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33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33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33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33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48B7341" w14:textId="27977CF2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33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33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33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33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33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33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4D13A7C" w14:textId="5E737530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33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33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33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33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33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33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BD97E4" w14:textId="073B914A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33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33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33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33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33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33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78CE96" w14:textId="2F6CC8D2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33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33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33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33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33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33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A9A1247" w14:textId="50044BA0" w:rsidR="00ED5F48" w:rsidRPr="008C6D90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1334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27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1334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27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1334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=E6+1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1334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1334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1334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28</w: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13BC1A11" w14:textId="6689B6E6" w:rsidR="00ED5F48" w:rsidRPr="008C6D90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1334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1334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1334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=F6+1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1334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1334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1334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29</w: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C60F67" w14:paraId="1AEF418B" w14:textId="77777777" w:rsidTr="00BA6FB3">
        <w:trPr>
          <w:trHeight w:val="204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79A0E62B" w14:textId="386B4C1F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33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33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33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33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33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33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CAB03A5" w14:textId="7367D98E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33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33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1334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7B7ACE1" w14:textId="77777777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C7008B6" w14:textId="77777777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10AE0D9" w14:textId="77777777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960972F" w14:textId="77777777" w:rsidR="00ED5F48" w:rsidRPr="008C6D90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994C250" w14:textId="77777777" w:rsidR="00ED5F48" w:rsidRPr="008C6D90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</w:p>
        </w:tc>
      </w:tr>
    </w:tbl>
    <w:p w14:paraId="50D5D5A5" w14:textId="77777777" w:rsidR="00ED5F48" w:rsidRPr="00C60F67" w:rsidRDefault="00ED5F48" w:rsidP="00FC5F25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C60F67" w:rsidSect="00BA6FB3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2E7E94" w14:textId="77777777" w:rsidR="006D4E2F" w:rsidRDefault="006D4E2F">
      <w:pPr>
        <w:spacing w:after="0"/>
      </w:pPr>
      <w:r>
        <w:separator/>
      </w:r>
    </w:p>
  </w:endnote>
  <w:endnote w:type="continuationSeparator" w:id="0">
    <w:p w14:paraId="1C82A414" w14:textId="77777777" w:rsidR="006D4E2F" w:rsidRDefault="006D4E2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ED9984" w14:textId="77777777" w:rsidR="006D4E2F" w:rsidRDefault="006D4E2F">
      <w:pPr>
        <w:spacing w:after="0"/>
      </w:pPr>
      <w:r>
        <w:separator/>
      </w:r>
    </w:p>
  </w:footnote>
  <w:footnote w:type="continuationSeparator" w:id="0">
    <w:p w14:paraId="7F9CB2E5" w14:textId="77777777" w:rsidR="006D4E2F" w:rsidRDefault="006D4E2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105630"/>
    <w:rsid w:val="001274F3"/>
    <w:rsid w:val="00151CCE"/>
    <w:rsid w:val="00182C95"/>
    <w:rsid w:val="001A7DAD"/>
    <w:rsid w:val="001B01F9"/>
    <w:rsid w:val="001C41F9"/>
    <w:rsid w:val="00285C1D"/>
    <w:rsid w:val="002A6420"/>
    <w:rsid w:val="003108C9"/>
    <w:rsid w:val="0031649E"/>
    <w:rsid w:val="003164D3"/>
    <w:rsid w:val="003327F5"/>
    <w:rsid w:val="00340CAF"/>
    <w:rsid w:val="003826C2"/>
    <w:rsid w:val="003B6D2A"/>
    <w:rsid w:val="003C0D41"/>
    <w:rsid w:val="003C4F96"/>
    <w:rsid w:val="003D6BD9"/>
    <w:rsid w:val="003E085C"/>
    <w:rsid w:val="003E7B3A"/>
    <w:rsid w:val="004152B8"/>
    <w:rsid w:val="00416364"/>
    <w:rsid w:val="00431B29"/>
    <w:rsid w:val="00440416"/>
    <w:rsid w:val="00441D9F"/>
    <w:rsid w:val="00462EAD"/>
    <w:rsid w:val="004A6170"/>
    <w:rsid w:val="004C2B84"/>
    <w:rsid w:val="004C64AA"/>
    <w:rsid w:val="004F6AAC"/>
    <w:rsid w:val="00504E80"/>
    <w:rsid w:val="00512F2D"/>
    <w:rsid w:val="0056783D"/>
    <w:rsid w:val="00570FBB"/>
    <w:rsid w:val="00583B82"/>
    <w:rsid w:val="005923AC"/>
    <w:rsid w:val="005A35D5"/>
    <w:rsid w:val="005D5149"/>
    <w:rsid w:val="005E656F"/>
    <w:rsid w:val="00627378"/>
    <w:rsid w:val="00667021"/>
    <w:rsid w:val="006974E1"/>
    <w:rsid w:val="006B6899"/>
    <w:rsid w:val="006C0896"/>
    <w:rsid w:val="006C26DB"/>
    <w:rsid w:val="006D4E2F"/>
    <w:rsid w:val="006F513E"/>
    <w:rsid w:val="006F5860"/>
    <w:rsid w:val="0072326D"/>
    <w:rsid w:val="0075629F"/>
    <w:rsid w:val="007A28B3"/>
    <w:rsid w:val="007A7429"/>
    <w:rsid w:val="007C0139"/>
    <w:rsid w:val="007D45A1"/>
    <w:rsid w:val="007D7864"/>
    <w:rsid w:val="007F564D"/>
    <w:rsid w:val="008629C6"/>
    <w:rsid w:val="00873E73"/>
    <w:rsid w:val="008B1201"/>
    <w:rsid w:val="008C6D90"/>
    <w:rsid w:val="008F16F7"/>
    <w:rsid w:val="00907BEC"/>
    <w:rsid w:val="009164BA"/>
    <w:rsid w:val="009166BD"/>
    <w:rsid w:val="00945235"/>
    <w:rsid w:val="00977AAE"/>
    <w:rsid w:val="00996E56"/>
    <w:rsid w:val="00997268"/>
    <w:rsid w:val="009B16F8"/>
    <w:rsid w:val="009B7A17"/>
    <w:rsid w:val="009F1733"/>
    <w:rsid w:val="009F5EA3"/>
    <w:rsid w:val="00A12667"/>
    <w:rsid w:val="00A14581"/>
    <w:rsid w:val="00A20E4C"/>
    <w:rsid w:val="00A74575"/>
    <w:rsid w:val="00A86610"/>
    <w:rsid w:val="00AA23D3"/>
    <w:rsid w:val="00AA3C50"/>
    <w:rsid w:val="00AE078C"/>
    <w:rsid w:val="00AE302A"/>
    <w:rsid w:val="00AE36BB"/>
    <w:rsid w:val="00B107D7"/>
    <w:rsid w:val="00B37C7E"/>
    <w:rsid w:val="00B65B09"/>
    <w:rsid w:val="00B85583"/>
    <w:rsid w:val="00B9476B"/>
    <w:rsid w:val="00BA6FB3"/>
    <w:rsid w:val="00BC3952"/>
    <w:rsid w:val="00BE5AB8"/>
    <w:rsid w:val="00BF2AA2"/>
    <w:rsid w:val="00BF49DC"/>
    <w:rsid w:val="00C375A4"/>
    <w:rsid w:val="00C44DFB"/>
    <w:rsid w:val="00C60F67"/>
    <w:rsid w:val="00C6519B"/>
    <w:rsid w:val="00C70F21"/>
    <w:rsid w:val="00C7354B"/>
    <w:rsid w:val="00C800AA"/>
    <w:rsid w:val="00C85B38"/>
    <w:rsid w:val="00C91F9B"/>
    <w:rsid w:val="00CF6166"/>
    <w:rsid w:val="00D47677"/>
    <w:rsid w:val="00D54159"/>
    <w:rsid w:val="00DA0093"/>
    <w:rsid w:val="00DE32AC"/>
    <w:rsid w:val="00E13347"/>
    <w:rsid w:val="00E1407A"/>
    <w:rsid w:val="00E33F1A"/>
    <w:rsid w:val="00E50BDE"/>
    <w:rsid w:val="00E774CD"/>
    <w:rsid w:val="00E77E1D"/>
    <w:rsid w:val="00E97684"/>
    <w:rsid w:val="00EA3577"/>
    <w:rsid w:val="00ED5F48"/>
    <w:rsid w:val="00ED75B6"/>
    <w:rsid w:val="00F02E73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890</Words>
  <Characters>5078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2026-01-31T18:35:00Z</dcterms:created>
  <dcterms:modified xsi:type="dcterms:W3CDTF">2026-01-31T18:35:00Z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