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453246E9" w:rsidR="003E085C" w:rsidRPr="00E33F50" w:rsidRDefault="003E085C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E33F50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E33F50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E33F50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94EC9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E33F50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32E801C2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JANUÁR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3C1BDD">
                    <w:trPr>
                      <w:trHeight w:val="170"/>
                    </w:trPr>
                    <w:tc>
                      <w:tcPr>
                        <w:tcW w:w="710" w:type="pct"/>
                        <w:vAlign w:val="center"/>
                      </w:tcPr>
                      <w:p w14:paraId="39408482" w14:textId="18E759E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85114" w14:textId="01AE549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BB7502" w14:textId="4ACA8BB0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84BA99" w14:textId="19289CD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F75680" w14:textId="59C4190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BE3AF3" w14:textId="0BEE015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7E85CF0" w14:textId="1A933909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31DF8F53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5A2DC3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4F3D8E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44ED04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1FEC90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06E67B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049B8C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0072AC83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6608E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076FDD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31D293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DFC27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42ACD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39837A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70E77F42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282F7C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168280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684978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BC8A4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8CE12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5F3888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4411979D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68DBF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34243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F3A90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16FA51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F3447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5EA6A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67644AD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30FF1F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6384D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97174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5AC15C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9DC06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31D3F9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60C26601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B6A67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E2E16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30F1293B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FEBRUÁR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3C1BD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B4A50A8" w14:textId="2488F5D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D052ACD" w14:textId="73B3911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A47D848" w14:textId="788994E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1412BE2" w14:textId="6116636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C3D3BE5" w14:textId="5CE0CF5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42F7BE9" w14:textId="309EAEB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4CB16A91" w14:textId="5D40BDE7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25E76B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17E63D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0DCB93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04190F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5449D7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7F056A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197C1E19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68C66A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25AAA3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70269D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6AC178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23CC5C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094F0A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44DD201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008561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03701D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6621ED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68364D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3AC1B0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683388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10AA4C2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295D80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1377F1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5BC951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517525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22D7CB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5E7313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710EADE9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5B766F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6537BE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1F62CE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479113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0EC6C3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516519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7B3D924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175A77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2221BE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37504A76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3C1BD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82C68E" w14:textId="5C2AB7F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D081C50" w14:textId="69B27F40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B330407" w14:textId="1CB0E51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F2E47A7" w14:textId="2C7ABA0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D7F939A" w14:textId="42538B95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24E7528" w14:textId="3393CBC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6F13CE6" w14:textId="0CF109D8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092A4A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0D211F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621AE5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70F9D0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5004D9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6E28F8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38A8C5AE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4C4F78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712CB1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44DAA2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2E7F1E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34A77E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7850BA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4A0A6ED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10C4D4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22B384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59060B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772D29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7901B1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1ACFC9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60E460B9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50511C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591DEA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356614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52729E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2E95F2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494487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62E37BEA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7D1924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44783B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1102B5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2EF623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564DE8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7D9CCB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218D906D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041F1F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5133B6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6480BCF0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APRÍL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3C1BD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7AC1FC0" w14:textId="3860D9D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14AE8CF" w14:textId="517233A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D221CC" w14:textId="6972FB8F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567455C" w14:textId="7477B26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5DCA161" w14:textId="284E3BB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C27E099" w14:textId="5EB3782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50E05008" w14:textId="7D57A677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18746610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756FDE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3491EE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376665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44D4A1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66ACFB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06BE51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7E6A2223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21B812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1B6437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754FA2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4DB771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002183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4871ED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348F31CC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7681F3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5DC3A1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44600A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1157A1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432F19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79CE1D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3EC9D61E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799909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3E79B8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4A4829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3D2D86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024072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50FF78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61F2FE92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7E57D0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61D9C7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1513DB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511845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03486F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6F5032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16968E1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2EAA8D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2ABE15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7564280B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MÁJ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3937BF7" w14:textId="665E6AE8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076CB9" w14:textId="637CDA0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3E2E5AC" w14:textId="01D5C88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291E9FA" w14:textId="74A9DE9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2C9E446" w14:textId="4C00587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6474412" w14:textId="1CF83B8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70B3D15" w14:textId="006B40CD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38FA371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1158B0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22FA57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363912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339137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17D425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31DA1A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5F12E26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514446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3B038C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157BA6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7FF69E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07B9DB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2DE7BB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7F81AD24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189BBE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3213FC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6FF93A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0C0A3E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1B30AE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35216D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244A49DC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12D701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4BF68D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5F3BFE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732D66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0E4920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212DA6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1F0C334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465567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2EA923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4A78D1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410767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0F5D2C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1A482F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6CC8B969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2B458A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0A44DC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068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11C8C5C2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JÚN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CCD867C" w14:textId="3A9EEF9F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3AD34CA" w14:textId="02841B9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6CEF8E2" w14:textId="4335A11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2EC53A" w14:textId="5E9A47E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65114B7" w14:textId="7A06ED4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F9497BC" w14:textId="7A04876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728DC64F" w14:textId="2F8D6C99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10101C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1406F2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4A4712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56DBE8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41C168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7950D0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6AAD70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06B82540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17994F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7745F0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174B11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23AFD3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218EA1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605208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4067AE68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1BA298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5FDEAC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7CD5DE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6946C5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132EDE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25E7E8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6B2BBBC6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4190A3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11B5D2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286FDA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3BC254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384BF8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5D1B87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58361083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35E119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77E1E7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0A2395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6A31F7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29EE61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7BE69F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65CF7C74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5F7444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5D129F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56F4C8B8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JÚL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EEB0A9E" w14:textId="138A51D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A031FA6" w14:textId="7DCA410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4E1EB63" w14:textId="52C52EF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A1004C4" w14:textId="5139E40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39397D7" w14:textId="4A1E7A3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34D544" w14:textId="2AA24D2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5E67A74" w14:textId="15C47201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695417E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06C833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6AC9DB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25F9DB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50CC86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30E7F3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5DC38C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510147F1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442971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4BAD48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39FD47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3489AC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567450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5F4CA7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0D2C06B4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316882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3DB09D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0D7180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04A0D0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178CB7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6F472D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58043C5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7A1939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2FA15E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6BDFF6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7E8587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4BDB0C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2D265C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1FB61FF0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12AE7D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79F035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268DE3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646117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6C6EF7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5E4C37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5AD25B29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63A76B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6648DF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E8C3130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AUGUST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81C41B3" w14:textId="1969E94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F114B97" w14:textId="4175EDA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58DB859" w14:textId="47E2F689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8E5F5A9" w14:textId="495A8C5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90E5199" w14:textId="4854109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55D486E" w14:textId="608C1ABF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6B06261" w14:textId="071322A6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4F4E23C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736D5D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21491B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068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493F85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16AD18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179C7E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219B89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64FD8DF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40CE18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51DB05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1458CA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659F80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322E87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7DBFFD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0FC3A483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6E4FEC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34D1D2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56DC7B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0BAD23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704F54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7AC876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37520948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2AB05F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34C268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506390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28D2EC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5C66A8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512B5F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3D5F175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2A97E7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0E3E52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10E615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21812C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245815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3C23D8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31D18551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3AF1B9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38F31C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03F3A7FB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37E20BD" w14:textId="5491B99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8BAB9FE" w14:textId="76195FE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E7E1C1D" w14:textId="742E2458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7097261" w14:textId="508BFAE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075D82B" w14:textId="7EBEE7F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3F2B6E0" w14:textId="46C4656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115E6D45" w14:textId="1786860C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191EEF2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0CACF2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1F966B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5C146F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6742BF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066CD4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697FB8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532CAAC9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773346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5EB460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26BC7F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667CBB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517221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59CAB8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7D99C55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71E714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0D9029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1DB526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79685C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27200A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491C37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5345A3B8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6454BA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101054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376A3E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3B6AFB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210776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464FC9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2A803EA6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0184C3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582E88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6EAAEC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303F2A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75C20B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1AB611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327A9262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594337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22AAEC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09F4B36C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OKTÓBER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2268EF6" w14:textId="24303C5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4767A8" w14:textId="4FCCAFA8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A606E45" w14:textId="785A823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0734FE5" w14:textId="4AE3787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2CCBD37" w14:textId="4A5B30D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383A338" w14:textId="2AA2A00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1C199D0C" w14:textId="5B3F8C3F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048A273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4A3444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54B5CB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7E4738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1758FD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40848A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2E7A27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263F30C9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556AB6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4DCFED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248E53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1DDD21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1B8536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220510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6BBD4B8D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517F88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594E21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7B8D95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6305C6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741222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4CCEBC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65794D18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13CC9D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21B593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3E71CB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2060EC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32D9EA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10D746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6BB7FC43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058957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676C40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5E337F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1BA15E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09FCE9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329DEC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10D0FAD8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01A2AC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48E151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B45E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4711BEEA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4911DBF" w14:textId="11A8250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E2F19E6" w14:textId="75A7D0B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0193F3" w14:textId="4DF4012B" w:rsidR="00240D4D" w:rsidRPr="00705729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795B3D0" w14:textId="5E7EE4E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51FE0A5" w14:textId="107D536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2F9E89F" w14:textId="4EC9DE6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485DC499" w14:textId="47B77A20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4138B15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4B03D1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71BB20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5ECECB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554CDE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0E5972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561449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2E62174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614565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33A37C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08C4E0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27116F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31E58F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120DF8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05AC2854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1CA92F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0E3537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0687AA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53CE9A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52E391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2218A8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63AA516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0CC0EF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4F58EA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300898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5ED8E7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2FE869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743FE9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41447D4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3E8363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37D2BC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69B7C2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224CC7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07C914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23519C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38F9CB51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16EA87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5BD471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41855AFE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0098BB" w14:textId="12E2B58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1F03D3C" w14:textId="5AA1389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86A1803" w14:textId="699F857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9281689" w14:textId="2A28C07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1F571BF" w14:textId="76152C2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0195620" w14:textId="3E9B903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709C3C5" w14:textId="5A0F376D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0B2F30B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320992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09F3FE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56A679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1ECE88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081D7D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0D8B6C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71FCBCC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5D362C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5EFA76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3DF106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658B7B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4E28FD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0F8564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4FFCD34E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7B438B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28F154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7E10F7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3CF574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64F3B7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3EB1BC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2BAE097A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10C743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32DE32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36C918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738950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6216C7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5DEDC7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5C13215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6873BC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123187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6070C3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6F6A18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7AB04A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4394DB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0AB746BD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2797EB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1608BD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94EC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94445" w14:textId="77777777" w:rsidR="007A236A" w:rsidRDefault="007A236A">
      <w:pPr>
        <w:spacing w:after="0"/>
      </w:pPr>
      <w:r>
        <w:separator/>
      </w:r>
    </w:p>
  </w:endnote>
  <w:endnote w:type="continuationSeparator" w:id="0">
    <w:p w14:paraId="36CD9ED5" w14:textId="77777777" w:rsidR="007A236A" w:rsidRDefault="007A23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5746B" w14:textId="77777777" w:rsidR="007A236A" w:rsidRDefault="007A236A">
      <w:pPr>
        <w:spacing w:after="0"/>
      </w:pPr>
      <w:r>
        <w:separator/>
      </w:r>
    </w:p>
  </w:footnote>
  <w:footnote w:type="continuationSeparator" w:id="0">
    <w:p w14:paraId="6A95F70B" w14:textId="77777777" w:rsidR="007A236A" w:rsidRDefault="007A23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4EC9"/>
    <w:rsid w:val="00097A25"/>
    <w:rsid w:val="000A5A57"/>
    <w:rsid w:val="00111F7C"/>
    <w:rsid w:val="001274F3"/>
    <w:rsid w:val="00151CCE"/>
    <w:rsid w:val="0019408B"/>
    <w:rsid w:val="001B01F9"/>
    <w:rsid w:val="001C41F9"/>
    <w:rsid w:val="001D5753"/>
    <w:rsid w:val="00240D4D"/>
    <w:rsid w:val="00254F33"/>
    <w:rsid w:val="002562E7"/>
    <w:rsid w:val="002604E2"/>
    <w:rsid w:val="00260FED"/>
    <w:rsid w:val="00285C1D"/>
    <w:rsid w:val="003210C0"/>
    <w:rsid w:val="003327F5"/>
    <w:rsid w:val="00340CAF"/>
    <w:rsid w:val="003C0D41"/>
    <w:rsid w:val="003C1BDD"/>
    <w:rsid w:val="003E085C"/>
    <w:rsid w:val="003E7B3A"/>
    <w:rsid w:val="00416364"/>
    <w:rsid w:val="00431B29"/>
    <w:rsid w:val="00440416"/>
    <w:rsid w:val="00462EAD"/>
    <w:rsid w:val="00496BAF"/>
    <w:rsid w:val="004A6170"/>
    <w:rsid w:val="004B45E8"/>
    <w:rsid w:val="004F6AAC"/>
    <w:rsid w:val="005068DD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513E"/>
    <w:rsid w:val="00705729"/>
    <w:rsid w:val="00744685"/>
    <w:rsid w:val="007A236A"/>
    <w:rsid w:val="007C0139"/>
    <w:rsid w:val="007D45A1"/>
    <w:rsid w:val="007F564D"/>
    <w:rsid w:val="008375A1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2F76"/>
    <w:rsid w:val="00C6519B"/>
    <w:rsid w:val="00C661B4"/>
    <w:rsid w:val="00C70F21"/>
    <w:rsid w:val="00C7354B"/>
    <w:rsid w:val="00C91F9B"/>
    <w:rsid w:val="00CE7FBF"/>
    <w:rsid w:val="00DE32AC"/>
    <w:rsid w:val="00E1407A"/>
    <w:rsid w:val="00E318B9"/>
    <w:rsid w:val="00E33F50"/>
    <w:rsid w:val="00E50BDE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3407</Words>
  <Characters>19425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2026-02-19T05:52:00Z</dcterms:created>
  <dcterms:modified xsi:type="dcterms:W3CDTF">2026-02-19T05:52:00Z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