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2E04B" w14:textId="4E829D5F" w:rsidR="00B330CA" w:rsidRPr="001E71A6" w:rsidRDefault="00B330CA" w:rsidP="00EE5F59">
      <w:pPr>
        <w:pStyle w:val="a5"/>
        <w:shd w:val="clear" w:color="auto" w:fill="FFFFFF" w:themeFill="background1"/>
        <w:rPr>
          <w:rFonts w:ascii="Arial Narrow" w:eastAsia="Neznaika na Lune" w:hAnsi="Arial Narrow" w:cs="Neznaika na Lune"/>
          <w:noProof/>
          <w:color w:val="auto"/>
          <w:sz w:val="16"/>
          <w:szCs w:val="16"/>
        </w:rPr>
      </w:pPr>
    </w:p>
    <w:p w14:paraId="0E05A217" w14:textId="77777777" w:rsidR="006D1DD8" w:rsidRPr="001E71A6" w:rsidRDefault="006D1DD8" w:rsidP="00B330CA">
      <w:pPr>
        <w:pStyle w:val="ad"/>
        <w:shd w:val="clear" w:color="auto" w:fill="FFFFFF" w:themeFill="background1"/>
        <w:jc w:val="center"/>
        <w:rPr>
          <w:rFonts w:ascii="Arial Narrow" w:eastAsia="Neznaika na Lune" w:hAnsi="Arial Narrow" w:cs="Neznaika na Lune"/>
          <w:noProof/>
          <w:color w:val="auto"/>
          <w:sz w:val="10"/>
          <w:szCs w:val="10"/>
          <w:lang w:val="en-US" w:bidi="ru-RU"/>
        </w:rPr>
      </w:pPr>
    </w:p>
    <w:p w14:paraId="03DC2B91" w14:textId="30801C4A" w:rsidR="00B330CA" w:rsidRPr="001E71A6" w:rsidRDefault="00B330CA" w:rsidP="00EE5F59">
      <w:pPr>
        <w:pStyle w:val="a5"/>
        <w:shd w:val="clear" w:color="auto" w:fill="FFFFFF" w:themeFill="background1"/>
        <w:rPr>
          <w:rFonts w:ascii="Arial Narrow" w:eastAsia="Neznaika na Lune" w:hAnsi="Arial Narrow" w:cs="Neznaika na Lune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16"/>
        <w:gridCol w:w="5233"/>
        <w:gridCol w:w="2617"/>
      </w:tblGrid>
      <w:tr w:rsidR="00127F13" w:rsidRPr="001E71A6" w14:paraId="4A69E2D7" w14:textId="792F5BEF" w:rsidTr="00127F13">
        <w:trPr>
          <w:trHeight w:val="2303"/>
        </w:trPr>
        <w:tc>
          <w:tcPr>
            <w:tcW w:w="1250" w:type="pct"/>
            <w:vAlign w:val="center"/>
          </w:tcPr>
          <w:p w14:paraId="7646F5F0" w14:textId="369A02BB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bookmarkStart w:id="0" w:name="_Hlk38821049"/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JANUÁR</w:t>
            </w: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89"/>
              <w:gridCol w:w="318"/>
              <w:gridCol w:w="384"/>
              <w:gridCol w:w="318"/>
              <w:gridCol w:w="318"/>
              <w:gridCol w:w="386"/>
              <w:gridCol w:w="389"/>
            </w:tblGrid>
            <w:tr w:rsidR="00127F13" w:rsidRPr="001E71A6" w14:paraId="003B5D74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B55E91B" w14:textId="1701E787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9DC8075" w14:textId="33D07C50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2B38E591" w14:textId="4CF15A6F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0CBB614" w14:textId="726C45A8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62150544" w14:textId="4A060CD5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B77E009" w14:textId="06D16385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0DAAD69" w14:textId="4544C29A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25E83B64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007CE97C" w14:textId="2D5AEE6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5315F252" w14:textId="6BBD508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BFE0574" w14:textId="3D8B4B6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B23DAC7" w14:textId="5D0A101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98CE182" w14:textId="17129AD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4CB3EA34" w14:textId="6E20161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D2CACA7" w14:textId="147188F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2A0ABF6A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593B320F" w14:textId="47D69FB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EFC5545" w14:textId="7EFBE88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41602084" w14:textId="5492FA9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FCC49BD" w14:textId="4978DCC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7B358CB5" w14:textId="4FC69F2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063ECAC" w14:textId="21821DE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47B5223" w14:textId="0998392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00708EE1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5E0FE9" w14:textId="2DCB70A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89545A6" w14:textId="245557A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19DA948" w14:textId="0A4D65A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873D692" w14:textId="2F6ED7C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EFB6759" w14:textId="2BFB58A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7DB88B2C" w14:textId="70BC21A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BC00445" w14:textId="24628ED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07E8D459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260FF9" w14:textId="7791B86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43FB32D" w14:textId="0278648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5AC9A421" w14:textId="67EB67B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04AA7D94" w14:textId="4635DD0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BA04659" w14:textId="3494A58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6EB784EB" w14:textId="79C6D06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1731B3E" w14:textId="7085EC2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6CFBA99C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26FE00" w14:textId="68BB198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EB0B29" w14:textId="23F1BBC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17F079" w14:textId="74028D9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711DDB" w14:textId="6E3EBE5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935AD6" w14:textId="1E4F124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109C62" w14:textId="247C137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4C30DF" w14:textId="5474167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49E065D1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A6B445" w14:textId="7383ED5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5E7270" w14:textId="1CA4716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591571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987952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7346EE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7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751A4F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7F40A9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  <w:bookmarkEnd w:id="0"/>
          </w:tbl>
          <w:p w14:paraId="07B70FA8" w14:textId="77777777" w:rsidR="00127F13" w:rsidRPr="001E71A6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E0A73FF" w14:textId="7B0CD4E3" w:rsidR="00127F13" w:rsidRPr="001E71A6" w:rsidRDefault="00127F13" w:rsidP="00127F13">
            <w:pPr>
              <w:pStyle w:val="ad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144"/>
                <w:szCs w:val="144"/>
                <w:lang w:bidi="ru-RU"/>
              </w:rPr>
            </w:pPr>
            <w:r w:rsidRPr="001E71A6">
              <w:rPr>
                <w:rFonts w:ascii="Arial Narrow" w:eastAsia="Neznaika na Lune" w:hAnsi="Arial Narrow" w:cs="Neznaika na Lune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1E71A6">
              <w:rPr>
                <w:rFonts w:ascii="Arial Narrow" w:eastAsia="Neznaika na Lune" w:hAnsi="Arial Narrow" w:cs="Neznaika na Lune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1E71A6">
              <w:rPr>
                <w:rFonts w:ascii="Arial Narrow" w:eastAsia="Neznaika na Lune" w:hAnsi="Arial Narrow" w:cs="Neznaika na Lune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7B7FAE">
              <w:rPr>
                <w:rFonts w:ascii="Arial Narrow" w:eastAsia="Neznaika na Lune" w:hAnsi="Arial Narrow" w:cs="Neznaika na Lune"/>
                <w:noProof/>
                <w:color w:val="auto"/>
                <w:sz w:val="144"/>
                <w:szCs w:val="144"/>
                <w:lang w:bidi="ru-RU"/>
              </w:rPr>
              <w:t>2027</w:t>
            </w:r>
            <w:r w:rsidRPr="001E71A6">
              <w:rPr>
                <w:rFonts w:ascii="Arial Narrow" w:eastAsia="Neznaika na Lune" w:hAnsi="Arial Narrow" w:cs="Neznaika na Lune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p w14:paraId="4F855DBC" w14:textId="1B909842" w:rsidR="00127F13" w:rsidRPr="001E71A6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3D80EA0" w14:textId="02EEC0F7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JÚL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1E71A6" w14:paraId="7C31A35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22B5ED30" w14:textId="1FC995DC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5914D8" w14:textId="48FBE5D1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81641B" w14:textId="67038C05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EA3E25" w14:textId="0AAA4BAE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5EDF38" w14:textId="1BB95BEC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A62FA5" w14:textId="05AD1D91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B7ED802" w14:textId="72615CA6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73D0CCC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1754EA26" w14:textId="7C9D281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2FA772AC" w14:textId="3FF0316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5E6F32C" w14:textId="68AE6EC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80BABC9" w14:textId="0CF929B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2CA1ED5" w14:textId="5014FC2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F0D7892" w14:textId="0B09A4B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62D72C71" w14:textId="79955A9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002BA77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C4C02EC" w14:textId="16D1A8F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B18E67B" w14:textId="738CABD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54EF938" w14:textId="57201F1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1BB88A0" w14:textId="4A4CE68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2752D34" w14:textId="7F6306B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453FDE0" w14:textId="2AA6446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553F8059" w14:textId="256A7FA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C129D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5C4E8A9" w14:textId="6DA250A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E1E601C" w14:textId="193A41A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E59C353" w14:textId="3857ADB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4A726FD" w14:textId="612926F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B8F7799" w14:textId="4F80252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9EC118E" w14:textId="7A856C8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06A60DB" w14:textId="59F667F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054A3EF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31323A81" w14:textId="438814A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EFB475E" w14:textId="7AA55B9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8EDDF8E" w14:textId="2144462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8A60E8C" w14:textId="001DFBB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588E109" w14:textId="7D9C765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F2DD761" w14:textId="093BA7C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CAC9E85" w14:textId="2163C70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5F852296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C5D6950" w14:textId="197CF67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69DD9A8" w14:textId="2876BB4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0B3F9B2" w14:textId="7C5CE91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37ED84A" w14:textId="4230AF3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43C5252" w14:textId="2D7A3B1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92ED98C" w14:textId="5D15106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55CADD2" w14:textId="3571CA2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0149673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8CB168" w14:textId="385DA68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7E9F3F" w14:textId="2778C2D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B02421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66E393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35533A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7C67CDD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B0E4E1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8E6D77D" w14:textId="77777777" w:rsidR="00127F13" w:rsidRPr="001E71A6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</w:tr>
      <w:tr w:rsidR="00127F13" w:rsidRPr="001E71A6" w14:paraId="3551049D" w14:textId="3AE58D09" w:rsidTr="00127F13">
        <w:trPr>
          <w:trHeight w:val="2303"/>
        </w:trPr>
        <w:tc>
          <w:tcPr>
            <w:tcW w:w="1250" w:type="pct"/>
            <w:vAlign w:val="center"/>
          </w:tcPr>
          <w:p w14:paraId="0EBEAD0A" w14:textId="1741781C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FEBRUÁR</w:t>
            </w:r>
          </w:p>
          <w:tbl>
            <w:tblPr>
              <w:tblStyle w:val="CalendarTable"/>
              <w:tblW w:w="4992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1E71A6" w14:paraId="31B7849D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01164D" w14:textId="379DFCBC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C14E41" w14:textId="2775B3A3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AE3FBFD" w14:textId="6CE246CC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746F3CD" w14:textId="481DEDE4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03BF9C" w14:textId="20C85DC8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2DAB018" w14:textId="792665DF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AA25C31" w14:textId="66D11364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00577818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8675971" w14:textId="59AD2D0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F3F28" w14:textId="7FD1823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86CC15" w14:textId="6C26414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500058" w14:textId="50CE5CB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02A0B16" w14:textId="77D83BA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7F7F9AC" w14:textId="649B70F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F321B8B" w14:textId="460EF8B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17027FB4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A6E6F8" w14:textId="38E3C50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F77F0E" w14:textId="313E629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D1FE7A" w14:textId="6951B0E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31C3F40" w14:textId="067F0DC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B3452D" w14:textId="6E28D95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71C1C3" w14:textId="43E6EC5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4233DB1" w14:textId="328DBBD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1624498B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5E9CC0B" w14:textId="0A29F38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45AFEB" w14:textId="77D07EE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7A8FC1" w14:textId="374E497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E9C098" w14:textId="1038139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8E6D1F" w14:textId="5E61941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FD194C" w14:textId="73616CA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9C06D0C" w14:textId="571F0EF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7F86B9A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926075B" w14:textId="1C07980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F4E7D5" w14:textId="64B3954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6E8B94" w14:textId="2EF1C5B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ED8542" w14:textId="1CCC6C8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1DFC4E" w14:textId="58E94D1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398B" w14:textId="32FEF11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55D50FB" w14:textId="1281EDA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A1DF3E0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44B22F" w14:textId="40C1217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749A99" w14:textId="10553DA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5BE481" w14:textId="0E5DB85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5A0BB2" w14:textId="07D3617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7F759D" w14:textId="57D48C6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D012F3" w14:textId="77D775C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73EB7D" w14:textId="3E2895A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7166E3AF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21AD92" w14:textId="447D337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0C81AB" w14:textId="122DAE2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D76FD7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EA421B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3F6C5BA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D0C21BA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6960A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5B30415F" w14:textId="77777777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 w:val="restart"/>
            <w:vAlign w:val="center"/>
          </w:tcPr>
          <w:tbl>
            <w:tblPr>
              <w:tblStyle w:val="ae"/>
              <w:tblW w:w="4500" w:type="pct"/>
              <w:jc w:val="center"/>
              <w:tblBorders>
                <w:top w:val="single" w:sz="4" w:space="0" w:color="auto"/>
                <w:bottom w:val="single" w:sz="4" w:space="0" w:color="auto"/>
                <w:insideH w:val="dotted" w:sz="6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07"/>
            </w:tblGrid>
            <w:tr w:rsidR="00127F13" w:rsidRPr="001E71A6" w14:paraId="69FFC32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5402CB3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E71A6" w:rsidRPr="001E71A6" w14:paraId="501A24DC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405DDC8" w14:textId="77777777" w:rsidR="001E71A6" w:rsidRPr="001E71A6" w:rsidRDefault="001E71A6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E71A6" w:rsidRPr="001E71A6" w14:paraId="061B266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7C39AEC" w14:textId="77777777" w:rsidR="001E71A6" w:rsidRPr="001E71A6" w:rsidRDefault="001E71A6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556938C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EF10EE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7845C87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0B4EF1B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23C85C3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280EB1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3B22C4F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886817F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3FA2286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FEB4425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410C1C5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AF556B4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13C0DB0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8A742F8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41782C6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23B8C0B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3A685EB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FAFE81D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35F304A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E56E099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6E6C02A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BCD4F67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761C39F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E797F79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3059180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17D527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7E632839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3B8AA1F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72758D8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9E788BC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2146DF1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EB42D9E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588D91C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26A7168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676A3BE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11E6DE1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4E5C0F5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94CBD3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2666D46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AC86F68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48EE80C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103C6CD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2CCE1E6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F28D709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7EA38F3C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E24CA8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78508CD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6DEB19D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58C4576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05F080C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5063BDB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9208A3A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1A06D19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732FC54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3C25CF0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B17D6F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2AA1199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F7771B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07A11BC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70DB7C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34CAD33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B8051B1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1E38BDB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A6B349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4F931D4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6957AC2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257A8E3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50755FD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4BCE265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1372689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5B03308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B26CFEB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07A35B5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CB43007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:rsidRPr="001E71A6" w14:paraId="3C4D28E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71F069B" w14:textId="77777777" w:rsidR="00127F13" w:rsidRPr="001E71A6" w:rsidRDefault="00127F13" w:rsidP="00EE5F59">
                  <w:pPr>
                    <w:pStyle w:val="a5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48CF99" w14:textId="14E064D2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2CB974DD" w14:textId="2D2FCD31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AUGUST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1E71A6" w14:paraId="1462069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1C4FA98" w14:textId="5E7BE259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E732B" w14:textId="6D191EBE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2527F6" w14:textId="3557A12D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77B056C" w14:textId="7DCFB75F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8BE037" w14:textId="5E89EEB3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2591F9" w14:textId="30AA05D1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5DB7D3" w14:textId="5A75F185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126E1D1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FA3F978" w14:textId="10F2B1F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A63AED" w14:textId="0A66ECF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3C01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2F50C5" w14:textId="5AF6B85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3A51A9" w14:textId="713E35F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5B8DCC" w14:textId="1BE434E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5B96F0" w14:textId="6F7CDB7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BA4821" w14:textId="5C146A2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2FF85B1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5FB695" w14:textId="115DAFF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EC2BD2" w14:textId="606836C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A123E" w14:textId="4A55190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7AD77F" w14:textId="63E2D6E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AA1076" w14:textId="0849450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4632F1" w14:textId="64679DC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1D2A9B" w14:textId="3B68293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7A5E912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5CB78F0" w14:textId="62594F1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9EB8B7E" w14:textId="0ACA293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5347B9" w14:textId="4E39C80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F37413" w14:textId="79C8C01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3B8DE17" w14:textId="2061FAA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2CBC05" w14:textId="4866A27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D35F756" w14:textId="0C45149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FB8780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8F483FB" w14:textId="6EDEF1E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77E7CE" w14:textId="24315E2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04CFCF" w14:textId="4F14FA6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9A50959" w14:textId="3C0200E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646A4F" w14:textId="3028556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4F1D69" w14:textId="253ADEB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4280E46" w14:textId="377601A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7B287C25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E2AF31" w14:textId="48079B3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7B92C" w14:textId="7AAFBA4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37CD0A" w14:textId="115844D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C1BC71" w14:textId="247DABA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6723A6" w14:textId="6B3EBD0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F8705" w14:textId="56BB035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7BC459" w14:textId="57E2F3B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088BA3B7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2F9445" w14:textId="6FE4842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580C95" w14:textId="68D3E04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E79117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B5D47B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A54434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3670B6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8EA638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136055B5" w14:textId="77777777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1E71A6" w14:paraId="5BF51B49" w14:textId="71C4C682" w:rsidTr="00127F13">
        <w:trPr>
          <w:trHeight w:val="2303"/>
        </w:trPr>
        <w:tc>
          <w:tcPr>
            <w:tcW w:w="1250" w:type="pct"/>
            <w:vAlign w:val="center"/>
          </w:tcPr>
          <w:p w14:paraId="6E36DF11" w14:textId="131511AB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MAREC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1E71A6" w14:paraId="4120548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189406" w14:textId="1AE09FA2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BF385F8" w14:textId="3468C382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674220" w14:textId="091CAA44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60A6F4" w14:textId="28972B21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2F1DCF8" w14:textId="7FCAB1AB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B6F987" w14:textId="7C2EBABF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D8F64F1" w14:textId="40883F49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110028A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057BD3A" w14:textId="442E59B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03090E" w14:textId="76F513E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C7F0D4B" w14:textId="349BE46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2DBA5A" w14:textId="21A2021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253132C" w14:textId="127C90B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1337DB" w14:textId="1463731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452A13B" w14:textId="6701532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3519B9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E246ECD" w14:textId="0FA06F1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BB8A08" w14:textId="573F9C7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3AB53C3" w14:textId="37B20FD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9272D" w14:textId="0237F9D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02099D4" w14:textId="0430F45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BA217F" w14:textId="340A5E8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8A3E9EB" w14:textId="262DA04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401F422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CB9533" w14:textId="5453DE7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27A417" w14:textId="401A885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CEC2AC" w14:textId="21765BB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0F22CB" w14:textId="00D04A3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AB68537" w14:textId="43C222C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213CB1" w14:textId="4A8ECFF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21FE22" w14:textId="2866A85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962D66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A39D047" w14:textId="7EA9496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7DBCD" w14:textId="395F813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B84786" w14:textId="0F87EFF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19CC9C8" w14:textId="347D157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5B8EC" w14:textId="6A65082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BC42992" w14:textId="7BD9518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F7BBF33" w14:textId="2E734EA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5AA2C0F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C8F7B4" w14:textId="2A6DFBA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D381A3" w14:textId="40672F3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2154D4" w14:textId="2A5810C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C04AB8" w14:textId="3EBCB66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FF3881" w14:textId="2F0CCB1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278787" w14:textId="6779538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8717A3" w14:textId="6982C23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7DCB39B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D2EF59" w14:textId="405E61D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34F4B6" w14:textId="5877EF3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9CB99E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89B186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6C3454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203B68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93C3CB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02AC152" w14:textId="77777777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034728CE" w14:textId="3124A4B0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664A326C" w14:textId="24667802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SEPTEMBER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1E71A6" w14:paraId="581B29B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77D5757" w14:textId="05613152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8C72FB" w14:textId="3D5F5CF4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23E0DF" w14:textId="7D689997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76B51C" w14:textId="22BF3DFE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0ED4CE" w14:textId="3B0179F0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06B04F" w14:textId="6BBBECBD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A6BFDC" w14:textId="3A7A13A6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49BF5E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1D6186" w14:textId="248419D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333230D" w14:textId="12D8754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BD48D9B" w14:textId="446DC7D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492BBA" w14:textId="045A0D6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61F7628" w14:textId="038B132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04B279" w14:textId="4AEFFB3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F3FB2E8" w14:textId="460CEC6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6CB812E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D9178BA" w14:textId="7214262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0D15FB8" w14:textId="623D596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52021D" w14:textId="74D7C36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27FE6E" w14:textId="4CCF028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58B161" w14:textId="5D5BB6D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99B3FA" w14:textId="4FD0513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9A3A37" w14:textId="170CFF5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5283D64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B99688" w14:textId="5917396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D0DA37" w14:textId="4533AAC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503EBB" w14:textId="2262FB0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836219" w14:textId="64588C4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55754F0" w14:textId="6BCCA1B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625EB1" w14:textId="54FFE44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2D78E87" w14:textId="3382252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501B6D3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6BFC70C" w14:textId="3FDC343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43D0C2" w14:textId="3F3698E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AC5B33" w14:textId="608BE71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9337A42" w14:textId="6C41138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E621CC" w14:textId="1D798C1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AB77A3" w14:textId="213DA2A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196A9B" w14:textId="310138B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707474E9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3A8817" w14:textId="4F7A8AB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83A669" w14:textId="2800433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93CBA1" w14:textId="15A81DE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7D63F" w14:textId="5B7B83C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E32B58" w14:textId="77ADCD4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029D7F" w14:textId="2D6A13F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60D266" w14:textId="0213388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9CC7EA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5F12D" w14:textId="4BB715C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21FCA" w14:textId="77EE72C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BA7D6C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6A6770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0EE6EF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BE6851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4D141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5006D8D" w14:textId="77777777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1E71A6" w14:paraId="5CE86352" w14:textId="1C778BAC" w:rsidTr="00127F13">
        <w:trPr>
          <w:trHeight w:val="2303"/>
        </w:trPr>
        <w:tc>
          <w:tcPr>
            <w:tcW w:w="1250" w:type="pct"/>
            <w:vAlign w:val="center"/>
          </w:tcPr>
          <w:p w14:paraId="13A1C263" w14:textId="61EEEE71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APRÍL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6"/>
              <w:gridCol w:w="358"/>
              <w:gridCol w:w="358"/>
              <w:gridCol w:w="358"/>
              <w:gridCol w:w="358"/>
              <w:gridCol w:w="358"/>
              <w:gridCol w:w="352"/>
            </w:tblGrid>
            <w:tr w:rsidR="00127F13" w:rsidRPr="001E71A6" w14:paraId="15E095EA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3FAB13C6" w14:textId="32C23E0A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1227B88" w14:textId="0A1BDB12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E9D9C3" w14:textId="15B70953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53E103" w14:textId="02FE196E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EBFB64" w14:textId="6C04EF72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4181A3A" w14:textId="7E8D5AFF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BB2CFF3" w14:textId="49680CEC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5369470B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3E3F691" w14:textId="1BA8C83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B76FA3C" w14:textId="1B6E7EE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E6A964E" w14:textId="44E0B04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150541" w14:textId="48198C2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3775D10" w14:textId="59BBAB3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3A0F79" w14:textId="235F6DB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F705492" w14:textId="0693B9B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2B0FFFE5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08D76151" w14:textId="419C2A1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9BD1E9E" w14:textId="0A2FEF6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4C6418" w14:textId="30AF0C5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A8DE9C" w14:textId="09AAB79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70E41C" w14:textId="6987031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EBCD0E" w14:textId="035A169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B26657C" w14:textId="25D2ACF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7C547867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FD8B05C" w14:textId="489CA99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6F28DCA" w14:textId="6E11B7F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366C74" w14:textId="4D6A4BD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EB7175" w14:textId="6A2526C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F6C951C" w14:textId="7FFF9BF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A1138A" w14:textId="324F2BF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7749BB" w14:textId="7758501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0C32D10F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F9BEFCB" w14:textId="4D534A1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C4B19A3" w14:textId="58BEC5F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23425A" w14:textId="6F03819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B5631D" w14:textId="161BD87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A8495E" w14:textId="3E295B0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138253" w14:textId="5E242CF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7B8890" w14:textId="57D371F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29650B3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8AF0A3" w14:textId="494EC68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3E5BEE" w14:textId="36227D1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599493" w14:textId="5621078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A5A072" w14:textId="02C42C5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091579" w14:textId="0C8358C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89978D" w14:textId="241FBAA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87D8D5" w14:textId="2AEE3C4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1C0F9501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A2BD77" w14:textId="3422A79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4B6149" w14:textId="2D30C5C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E00C4F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44DD8F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F48CE4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CDEDC7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27DB2A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6524AD6D" w14:textId="77777777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4B1E1A6B" w14:textId="49742012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5A727B9" w14:textId="22A5945D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OKTÓBER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1E71A6" w14:paraId="209B8387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78AB8E3D" w14:textId="134188BD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87CB68A" w14:textId="1D65F6FE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3BA0E" w14:textId="131322D4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9B57078" w14:textId="64EFD41B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A88D14" w14:textId="2FA2BCAB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38F7CD" w14:textId="76DFDEEA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8774E1" w14:textId="0B8C3E02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2E06ADA4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091196D5" w14:textId="7402972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2D4131E" w14:textId="4E81479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CEE200C" w14:textId="4B2CFB5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01E09" w14:textId="6F5B307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9D4085" w14:textId="17C664E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C114E4" w14:textId="680A993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34B624A" w14:textId="31B1A31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18F57F60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514030B0" w14:textId="5029F43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98AE0D" w14:textId="04F04B8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A59E198" w14:textId="1C29574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3058E3" w14:textId="0D922E3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CEE00B" w14:textId="67BC899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75EF45" w14:textId="2D41194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690BC6" w14:textId="0932482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71D5DADF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1D24548D" w14:textId="1FB653B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CC746D" w14:textId="0EE9A9F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9B2CD9" w14:textId="4E0D216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1463F6" w14:textId="1C133FF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4BBA1F" w14:textId="7F0464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30045C" w14:textId="1ED3467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D243A19" w14:textId="530849D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7C114E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343A9EB7" w14:textId="0AEB4EA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7E79624" w14:textId="23DDE74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77BDBE" w14:textId="1A45531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B6F39E" w14:textId="7DEA579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ACED2F" w14:textId="3094D6B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13F66C" w14:textId="502D724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CE1589D" w14:textId="26B6CF7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7BBCC932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FEACE5" w14:textId="1FA9673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3B9FD6" w14:textId="06F6E66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6FBBFE" w14:textId="78BEF9B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8BE4A6" w14:textId="74C493F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CFAB4B" w14:textId="2371A4B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EB20CE" w14:textId="331650B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566065" w14:textId="535D713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CCE4CD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7F8072" w14:textId="295C76E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6F63DC" w14:textId="12D716D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E56F5F2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2604AF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8E50CB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BE3D74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4896CF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313609F8" w14:textId="77777777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1E71A6" w14:paraId="06082AB3" w14:textId="012949B0" w:rsidTr="00127F13">
        <w:trPr>
          <w:trHeight w:val="2303"/>
        </w:trPr>
        <w:tc>
          <w:tcPr>
            <w:tcW w:w="1250" w:type="pct"/>
            <w:vAlign w:val="center"/>
          </w:tcPr>
          <w:p w14:paraId="52718B36" w14:textId="3D2200F3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MÁJ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1E71A6" w14:paraId="1536F6E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8F67181" w14:textId="07E14494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6D485D" w14:textId="6B49D3A5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87E0434" w14:textId="0D48112A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57438B9" w14:textId="7296233E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B0F863" w14:textId="7D48E4D2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35A603" w14:textId="5A35A189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B2E95D6" w14:textId="3B3CF8B7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0562A5B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78ABC72C" w14:textId="7935A51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04E475" w14:textId="094E03B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BD57E9" w14:textId="7E61412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32D03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E265C6" w14:textId="644015B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675EDC" w14:textId="0770820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AED033" w14:textId="763CA96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27609CD" w14:textId="75D7B8A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76A8376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47BFF5A" w14:textId="0421062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FFEE10" w14:textId="773A01C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5CA641" w14:textId="7B7F5BC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62E3EA" w14:textId="0DA153A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CE7781" w14:textId="35A2BF7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CB4E21" w14:textId="5F7A6AF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A811FA7" w14:textId="7E1AA79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52778F6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E63A180" w14:textId="26DD622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76EDC" w14:textId="1D6BE0D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A4D313" w14:textId="2F594AC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4261FB" w14:textId="739106E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B5D179" w14:textId="7FD706D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31C907" w14:textId="514483E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9F9E29E" w14:textId="092BD85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0629FFE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FC5519C" w14:textId="26F3B04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8BCCA" w14:textId="5B8157F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F7989" w14:textId="219CCD4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7642AD" w14:textId="2739626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E8D2BE" w14:textId="65CD920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E9B271" w14:textId="32ED9CE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6F76B7" w14:textId="6E41EA7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2B568A40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4B2E51" w14:textId="7634A1D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3C9465" w14:textId="77FA850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15BEA8" w14:textId="1BC6FA1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40164F" w14:textId="7183EBC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A4C864" w14:textId="7DB0AE9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A86931" w14:textId="26DB34E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D82D82" w14:textId="6ACB939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26517E44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0291AB" w14:textId="0CA01DC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9B0D7C" w14:textId="323643F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3C01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2612904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6F1F32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0CA978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CE2513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14ADB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5A372292" w14:textId="77777777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10361674" w14:textId="03D833A0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84231B9" w14:textId="479CD71B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NOVEMBER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1E71A6" w14:paraId="01E09DF9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E7A9014" w14:textId="62031D1F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EF60B22" w14:textId="385AC5A4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15F637" w14:textId="12A68B54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934DD0" w14:textId="2E12CD06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1CD004" w14:textId="5E6FB1E7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653725" w14:textId="78A255D0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014C80" w14:textId="0206B69A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0E04769B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1191A46" w14:textId="42CDBF6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11A77A" w14:textId="0819FAB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F52DF11" w14:textId="442BCBE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4470A9" w14:textId="48EE387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A2C2F0" w14:textId="444E062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1D25DD" w14:textId="61BBE1E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425D5C" w14:textId="7604D96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2799EF9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46C63D" w14:textId="78F5784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22FF943" w14:textId="348CDB1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7A56C8" w14:textId="5964A1E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600F85" w14:textId="4192D05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404B7E" w14:textId="48C500A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9CE302" w14:textId="079382B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BBDB372" w14:textId="56DC11D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40F297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8918CB" w14:textId="206524F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8912A4" w14:textId="3D130D5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CF0D3" w14:textId="318CB85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CFA0ED" w14:textId="38FF868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5D6882" w14:textId="636E0E8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F16D9" w14:textId="13E3DED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9C5196" w14:textId="7C0972B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7CF7E4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5A3141A" w14:textId="5A93EF7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470CF3" w14:textId="4C780EB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8A882" w14:textId="1E28782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F56217" w14:textId="646D39D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0BE2F" w14:textId="56B8394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4CE2E6" w14:textId="6E1A7CE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1A95284" w14:textId="3568178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08EBF90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2D1C7A" w14:textId="6845EE8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AA3942" w14:textId="35B34CC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6350A7" w14:textId="4D2CB6D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19C891" w14:textId="1B49394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061D5" w14:textId="099015A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25E54C" w14:textId="73D4142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DA61EF" w14:textId="3F4B2FC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4A29276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BE186D" w14:textId="52294B0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BBE9FD" w14:textId="13A745C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0C40F7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250419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1AE7AF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36EBAF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FC5A82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7FC8934" w14:textId="77777777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1E71A6" w14:paraId="4EB38C24" w14:textId="1E286670" w:rsidTr="00127F13">
        <w:trPr>
          <w:trHeight w:val="2303"/>
        </w:trPr>
        <w:tc>
          <w:tcPr>
            <w:tcW w:w="1250" w:type="pct"/>
            <w:vAlign w:val="center"/>
          </w:tcPr>
          <w:p w14:paraId="36117731" w14:textId="6406587C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JÚN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1E71A6" w14:paraId="783577D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165629" w14:textId="6F204818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F4480D" w14:textId="451D2F15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7CD671" w14:textId="02192FC5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3B7DF9" w14:textId="7B352026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5C99E4" w14:textId="319F1615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8890FA" w14:textId="7FD11AC8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A2E95CB" w14:textId="1C15743D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51179E7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427C6C" w14:textId="381A31D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FABF980" w14:textId="1DCF95B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38F7B2A" w14:textId="7499702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74E807" w14:textId="0017257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F6326E" w14:textId="0936920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F9704A" w14:textId="126EE91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055A7EA" w14:textId="0338E6F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6A8D2873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22708A2" w14:textId="0067185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82FAAD" w14:textId="0B43CF0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1D7B829" w14:textId="6A786DB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C0B35E" w14:textId="35DD457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ADF903" w14:textId="4EE2802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6CD18" w14:textId="5393B2E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466E5DD" w14:textId="04693C7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62F92DC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55A376" w14:textId="000CD01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6CBDFC" w14:textId="5C4574E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C13766" w14:textId="716C5EE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772F80" w14:textId="34329F6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662D9F" w14:textId="2277BB9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F10AB9" w14:textId="4DB4E94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352C82" w14:textId="5793A64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743B4D5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5DE7C3" w14:textId="3E2489B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90EDB9" w14:textId="1457004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FC896F" w14:textId="3DA2A97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3115C7" w14:textId="0EA6390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1D64CF" w14:textId="50DDE13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13A29" w14:textId="4B1A692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10EC06" w14:textId="781D13C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09EBC8F3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12CE0F" w14:textId="7556415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77EBFE" w14:textId="522CD90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A54140" w14:textId="4B5FAB3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C4DCC9" w14:textId="52A1F24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56EF21" w14:textId="2FFB8D5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07757" w14:textId="4B04962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8F20D8" w14:textId="092E88B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6BF3718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88DAE2" w14:textId="71F4C74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41EA50" w14:textId="006B2A0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C6F394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7B398C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5BA652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08784D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FBD3A7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25ABE3E" w14:textId="77777777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6E410040" w14:textId="179A547C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1573894A" w14:textId="5EDC20D9" w:rsidR="00127F13" w:rsidRPr="001E71A6" w:rsidRDefault="00596CEF" w:rsidP="00F556A8">
            <w:pPr>
              <w:pStyle w:val="Months"/>
              <w:shd w:val="clear" w:color="auto" w:fill="FFFFFF" w:themeFill="background1"/>
              <w:jc w:val="center"/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Arial Narrow" w:eastAsia="Neznaika na Lune" w:hAnsi="Arial Narrow" w:cs="Neznaika na Lune"/>
                <w:noProof/>
                <w:color w:val="auto"/>
                <w:sz w:val="32"/>
                <w:szCs w:val="32"/>
                <w:lang w:bidi="ru-RU"/>
              </w:rPr>
              <w:t>DECEMBER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1E71A6" w14:paraId="5C764E9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669D86" w14:textId="33847847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7B5D5A6" w14:textId="33311711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23571" w14:textId="0B4E7F71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C591EB9" w14:textId="0B049AC9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1FC5DA0" w14:textId="1EC16661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A0825D" w14:textId="7CAE6398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DB60F50" w14:textId="2279EB5C" w:rsidR="00127F13" w:rsidRPr="001E71A6" w:rsidRDefault="00596CEF" w:rsidP="00F556A8">
                  <w:pPr>
                    <w:pStyle w:val="Day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127F13" w:rsidRPr="001E71A6" w14:paraId="0BF5B3F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1B30C71" w14:textId="68C3C24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CF12D5C" w14:textId="20D7447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96CEF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E1E4" w14:textId="302B029B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979589" w14:textId="66FDB6F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8507AF8" w14:textId="299695F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8A398A" w14:textId="58B8ECB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BCE1482" w14:textId="26033068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1CD5A18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05E46B" w14:textId="2F932C0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18C6F8" w14:textId="7D8E0C0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695F9BB" w14:textId="67DA6DE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A220C" w14:textId="2148167F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18F928" w14:textId="6FD1675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1B425C" w14:textId="3514DDC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CD7A32" w14:textId="2143B98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503317E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A2E8A6" w14:textId="241A822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C40703" w14:textId="787C222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4DEEB6" w14:textId="45B45D2A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DCB6FD2" w14:textId="108C527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8D8B80" w14:textId="319B99E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2DA0E3" w14:textId="1F38A65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821A2E" w14:textId="6E44C99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3D4F1B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328AD71" w14:textId="09C51882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92AE8D" w14:textId="52BFBD9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3F43A5" w14:textId="43C8660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E12E469" w14:textId="388F93E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17751" w14:textId="360FE1BC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DB6332" w14:textId="192FF5E0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797046" w14:textId="52B94C93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3EA109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48D8FD" w14:textId="719AE68D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B9128B" w14:textId="67D71944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090D8D" w14:textId="4133EBA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59B6C3" w14:textId="1AB4A955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516D4" w14:textId="45CABEA6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09A181" w14:textId="34AA236E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858737" w14:textId="3E700919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27F13" w:rsidRPr="001E71A6" w14:paraId="12F010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E4D073" w14:textId="347A52F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1DA35E" w14:textId="12E06371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B7FAE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5573D"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1E71A6"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1133F4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02D336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6D819A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11D99F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D67915" w14:textId="77777777" w:rsidR="00127F13" w:rsidRPr="001E71A6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Arial Narrow" w:eastAsia="Neznaika na Lune" w:hAnsi="Arial Narrow" w:cs="Neznaika na Lune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EEE8DCD" w14:textId="77777777" w:rsidR="00127F13" w:rsidRPr="001E71A6" w:rsidRDefault="00127F13" w:rsidP="00EE5F59">
            <w:pPr>
              <w:pStyle w:val="a5"/>
              <w:rPr>
                <w:rFonts w:ascii="Arial Narrow" w:eastAsia="Neznaika na Lune" w:hAnsi="Arial Narrow" w:cs="Neznaika na Lune"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1E71A6" w:rsidRDefault="00B330CA" w:rsidP="00EE5F59">
      <w:pPr>
        <w:pStyle w:val="a5"/>
        <w:shd w:val="clear" w:color="auto" w:fill="FFFFFF" w:themeFill="background1"/>
        <w:rPr>
          <w:rFonts w:ascii="Arial Narrow" w:eastAsia="Neznaika na Lune" w:hAnsi="Arial Narrow" w:cs="Neznaika na Lune"/>
          <w:noProof/>
          <w:color w:val="auto"/>
          <w:sz w:val="2"/>
          <w:szCs w:val="2"/>
        </w:rPr>
      </w:pPr>
    </w:p>
    <w:sectPr w:rsidR="00B330CA" w:rsidRPr="001E71A6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6FB57" w14:textId="77777777" w:rsidR="00570BB4" w:rsidRDefault="00570BB4">
      <w:pPr>
        <w:spacing w:after="0"/>
      </w:pPr>
      <w:r>
        <w:separator/>
      </w:r>
    </w:p>
  </w:endnote>
  <w:endnote w:type="continuationSeparator" w:id="0">
    <w:p w14:paraId="75E130C5" w14:textId="77777777" w:rsidR="00570BB4" w:rsidRDefault="00570B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znaika na Lune"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08BE1" w14:textId="77777777" w:rsidR="00570BB4" w:rsidRDefault="00570BB4">
      <w:pPr>
        <w:spacing w:after="0"/>
      </w:pPr>
      <w:r>
        <w:separator/>
      </w:r>
    </w:p>
  </w:footnote>
  <w:footnote w:type="continuationSeparator" w:id="0">
    <w:p w14:paraId="1F622EAE" w14:textId="77777777" w:rsidR="00570BB4" w:rsidRDefault="00570B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212A4"/>
    <w:rsid w:val="000320BD"/>
    <w:rsid w:val="0005357B"/>
    <w:rsid w:val="00071356"/>
    <w:rsid w:val="00072165"/>
    <w:rsid w:val="00081053"/>
    <w:rsid w:val="00097A25"/>
    <w:rsid w:val="000A5A57"/>
    <w:rsid w:val="000A7094"/>
    <w:rsid w:val="000D7EAC"/>
    <w:rsid w:val="000E3060"/>
    <w:rsid w:val="001274F3"/>
    <w:rsid w:val="001275EE"/>
    <w:rsid w:val="00127F13"/>
    <w:rsid w:val="00132D03"/>
    <w:rsid w:val="00140C7C"/>
    <w:rsid w:val="00151CCE"/>
    <w:rsid w:val="001630DE"/>
    <w:rsid w:val="001A6EFE"/>
    <w:rsid w:val="001B01F9"/>
    <w:rsid w:val="001B73B9"/>
    <w:rsid w:val="001C41F9"/>
    <w:rsid w:val="001E71A6"/>
    <w:rsid w:val="001F4992"/>
    <w:rsid w:val="001F5260"/>
    <w:rsid w:val="00211686"/>
    <w:rsid w:val="002549DD"/>
    <w:rsid w:val="002562E7"/>
    <w:rsid w:val="00285C1D"/>
    <w:rsid w:val="0029445A"/>
    <w:rsid w:val="002C3AAE"/>
    <w:rsid w:val="002D292B"/>
    <w:rsid w:val="00302C5D"/>
    <w:rsid w:val="00310954"/>
    <w:rsid w:val="00314A06"/>
    <w:rsid w:val="003308A9"/>
    <w:rsid w:val="003327F5"/>
    <w:rsid w:val="00340CAF"/>
    <w:rsid w:val="003474AD"/>
    <w:rsid w:val="00362E95"/>
    <w:rsid w:val="003669CB"/>
    <w:rsid w:val="00366AE7"/>
    <w:rsid w:val="00371D60"/>
    <w:rsid w:val="003A1FE0"/>
    <w:rsid w:val="003C0D41"/>
    <w:rsid w:val="003E085C"/>
    <w:rsid w:val="003E7B3A"/>
    <w:rsid w:val="003F70D3"/>
    <w:rsid w:val="00416364"/>
    <w:rsid w:val="00420348"/>
    <w:rsid w:val="00426DA6"/>
    <w:rsid w:val="00431B29"/>
    <w:rsid w:val="00440416"/>
    <w:rsid w:val="00462EAD"/>
    <w:rsid w:val="0047429C"/>
    <w:rsid w:val="004A6170"/>
    <w:rsid w:val="004B2D3B"/>
    <w:rsid w:val="004F6AAC"/>
    <w:rsid w:val="00503C01"/>
    <w:rsid w:val="00506356"/>
    <w:rsid w:val="005123B0"/>
    <w:rsid w:val="00512F2D"/>
    <w:rsid w:val="005502AB"/>
    <w:rsid w:val="005678B5"/>
    <w:rsid w:val="00570BB4"/>
    <w:rsid w:val="00570FBB"/>
    <w:rsid w:val="00583B82"/>
    <w:rsid w:val="005923AC"/>
    <w:rsid w:val="00596CEF"/>
    <w:rsid w:val="005D5149"/>
    <w:rsid w:val="005E656F"/>
    <w:rsid w:val="005F0868"/>
    <w:rsid w:val="00603417"/>
    <w:rsid w:val="006045F6"/>
    <w:rsid w:val="0060619F"/>
    <w:rsid w:val="0061471E"/>
    <w:rsid w:val="006237AA"/>
    <w:rsid w:val="0064025F"/>
    <w:rsid w:val="00641EFB"/>
    <w:rsid w:val="00667021"/>
    <w:rsid w:val="00694FAD"/>
    <w:rsid w:val="006974E1"/>
    <w:rsid w:val="006C0896"/>
    <w:rsid w:val="006C1679"/>
    <w:rsid w:val="006C58B6"/>
    <w:rsid w:val="006D1DD8"/>
    <w:rsid w:val="006E48C9"/>
    <w:rsid w:val="006F513E"/>
    <w:rsid w:val="00712732"/>
    <w:rsid w:val="00713F62"/>
    <w:rsid w:val="00763DD8"/>
    <w:rsid w:val="00797C32"/>
    <w:rsid w:val="007A7E86"/>
    <w:rsid w:val="007B7FAE"/>
    <w:rsid w:val="007C0139"/>
    <w:rsid w:val="007C0572"/>
    <w:rsid w:val="007D45A1"/>
    <w:rsid w:val="007D7545"/>
    <w:rsid w:val="007F564D"/>
    <w:rsid w:val="00804FAE"/>
    <w:rsid w:val="00810BEC"/>
    <w:rsid w:val="0084447C"/>
    <w:rsid w:val="008527AC"/>
    <w:rsid w:val="00864371"/>
    <w:rsid w:val="0087060A"/>
    <w:rsid w:val="008A45AE"/>
    <w:rsid w:val="008B1201"/>
    <w:rsid w:val="008B63DD"/>
    <w:rsid w:val="008F16F7"/>
    <w:rsid w:val="008F47F2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C3952"/>
    <w:rsid w:val="00BE5AB8"/>
    <w:rsid w:val="00BF3C3E"/>
    <w:rsid w:val="00C02AD1"/>
    <w:rsid w:val="00C13AFD"/>
    <w:rsid w:val="00C32B94"/>
    <w:rsid w:val="00C44DFB"/>
    <w:rsid w:val="00C5573D"/>
    <w:rsid w:val="00C6519B"/>
    <w:rsid w:val="00C70F21"/>
    <w:rsid w:val="00C7354B"/>
    <w:rsid w:val="00C76E7C"/>
    <w:rsid w:val="00C81B72"/>
    <w:rsid w:val="00C81E2C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7767"/>
    <w:rsid w:val="00D84FBB"/>
    <w:rsid w:val="00DB49CF"/>
    <w:rsid w:val="00DB6379"/>
    <w:rsid w:val="00DC1675"/>
    <w:rsid w:val="00DE0E46"/>
    <w:rsid w:val="00DE32AC"/>
    <w:rsid w:val="00E06E58"/>
    <w:rsid w:val="00E13605"/>
    <w:rsid w:val="00E1407A"/>
    <w:rsid w:val="00E26741"/>
    <w:rsid w:val="00E318B9"/>
    <w:rsid w:val="00E42842"/>
    <w:rsid w:val="00E50BDE"/>
    <w:rsid w:val="00E53989"/>
    <w:rsid w:val="00E7067F"/>
    <w:rsid w:val="00E774CD"/>
    <w:rsid w:val="00E77E1D"/>
    <w:rsid w:val="00E8317B"/>
    <w:rsid w:val="00EA23AE"/>
    <w:rsid w:val="00EA6D3D"/>
    <w:rsid w:val="00EB0778"/>
    <w:rsid w:val="00EB3257"/>
    <w:rsid w:val="00EB6871"/>
    <w:rsid w:val="00ED75B6"/>
    <w:rsid w:val="00EE0223"/>
    <w:rsid w:val="00EE5F59"/>
    <w:rsid w:val="00EF1F0E"/>
    <w:rsid w:val="00EF6B2A"/>
    <w:rsid w:val="00F23BCD"/>
    <w:rsid w:val="00F4393E"/>
    <w:rsid w:val="00F45A08"/>
    <w:rsid w:val="00F51092"/>
    <w:rsid w:val="00F556A8"/>
    <w:rsid w:val="00F91390"/>
    <w:rsid w:val="00F93E3B"/>
    <w:rsid w:val="00FA5995"/>
    <w:rsid w:val="00FA67E1"/>
    <w:rsid w:val="00FC0032"/>
    <w:rsid w:val="00FD7A67"/>
    <w:rsid w:val="00FE33D6"/>
    <w:rsid w:val="00FF4587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3421</Words>
  <Characters>19503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2026-02-19T05:57:00Z</dcterms:created>
  <dcterms:modified xsi:type="dcterms:W3CDTF">2026-02-19T05:57:00Z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