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E12BC0F" w:rsidR="003E085C" w:rsidRPr="00C170E9" w:rsidRDefault="003E085C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lang w:val="en-US" w:bidi="ru-RU"/>
              </w:rPr>
            </w:pP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begin"/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separate"/>
            </w:r>
            <w:r w:rsidR="00277ECB">
              <w:rPr>
                <w:rFonts w:cs="Arial"/>
                <w:b/>
                <w:bCs/>
                <w:noProof/>
                <w:color w:val="auto"/>
                <w:lang w:bidi="ru-RU"/>
              </w:rPr>
              <w:t>2027</w: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50638A41" w:rsidR="00612E0C" w:rsidRPr="00D17929" w:rsidRDefault="00612E0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</w:pP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4CA27FF7" w:rsidR="00612E0C" w:rsidRPr="00277ECB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53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48C842CE" w:rsidR="00612E0C" w:rsidRPr="00277ECB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3203D765" w:rsidR="00612E0C" w:rsidRPr="00277ECB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1BA9D9AA" w:rsidR="00612E0C" w:rsidRPr="00277ECB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28495CED" w:rsidR="00612E0C" w:rsidRPr="00277ECB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118E648A" w:rsidR="00612E0C" w:rsidRPr="00DE1A86" w:rsidRDefault="00612E0C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6070AD2C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JANUÁR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C170E9" w:rsidRPr="00C170E9" w14:paraId="684222CD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9408482" w14:textId="2E26353A" w:rsidR="00612E0C" w:rsidRPr="00C170E9" w:rsidRDefault="00673D08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B285114" w14:textId="1499B397" w:rsidR="00612E0C" w:rsidRPr="00C170E9" w:rsidRDefault="00673D08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4BB7502" w14:textId="434C778F" w:rsidR="00612E0C" w:rsidRPr="00C170E9" w:rsidRDefault="00673D08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684BA99" w14:textId="79B2C379" w:rsidR="00612E0C" w:rsidRPr="00C170E9" w:rsidRDefault="00673D08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CF75680" w14:textId="55D81998" w:rsidR="00612E0C" w:rsidRPr="00C170E9" w:rsidRDefault="00673D08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57BE3AF3" w14:textId="6F096FAD" w:rsidR="00612E0C" w:rsidRPr="00C170E9" w:rsidRDefault="00673D08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37E85CF0" w14:textId="7FF86FF7" w:rsidR="00612E0C" w:rsidRPr="00C170E9" w:rsidRDefault="00673D08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31DF8F53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0C2E69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6CA9C2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485635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30AA5E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53CF7D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AB1CBA7" w14:textId="509473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1DE8D4C" w14:textId="651AEE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768D6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2FC68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0D712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83115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92F77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48405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51F11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A478A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5DA8F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464F7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6E5BB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6E2B2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87FC0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8E565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7F59C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A76DF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B4621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8E7CE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2DBE7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9D448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1DA5E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6D79E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C9943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D43C3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53647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B4FCD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265CE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A0D04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E7149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40DA8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15BBB1AA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06203AA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327E3C89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03B506A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00F6E4D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71C4992A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217EB961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  <w:tr w:rsidR="00B27062" w:rsidRPr="00DE1A86" w14:paraId="1EA86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51D11431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C170E9" w14:paraId="4D521D1C" w14:textId="77777777" w:rsidTr="002056A3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B4A50A8" w14:textId="40EB5FB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D052ACD" w14:textId="4942834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A47D848" w14:textId="19CC66A5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1412BE2" w14:textId="124C3BF1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C3D3BE5" w14:textId="36032F4D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242F7BE9" w14:textId="79723A71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4CB16A91" w14:textId="7A21E0A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033AD79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2338C3E" w14:textId="30C899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9814E4" w14:textId="71936C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665E05" w14:textId="20860D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1D4F0" w14:textId="2D6CA5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C2BCF9" w14:textId="3CF1F2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1CD888BB" w14:textId="6D9BB6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3A023F15" w14:textId="26F2D9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6878283D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6C44DB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8FAF3" w14:textId="172D52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4C4038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73FACF6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428B1E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737234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0DA5E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DC4D67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5A3D89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ABAC2" w14:textId="7D3C64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316315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357380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08EFFE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08C200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F3A23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33194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480A7B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C1CD1" w14:textId="3ECF56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498D8B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6CCAB3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26895F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6704BC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2B33E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4B0FF95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1935A5A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1D12" w14:textId="29A0D9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660284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057FB3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7E9023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3C4771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86CEC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4CB553C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2F2695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4819C" w14:textId="259B64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5C9B7643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66353EC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6E09FD9B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E1A86" w14:paraId="1248FFB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E1A86" w14:paraId="1DFB196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E1A86" w14:paraId="5351B5D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56B26F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159A8A71" w:rsidR="00B27062" w:rsidRPr="006836B3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757188F6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C170E9" w14:paraId="5FBA1453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D82C68E" w14:textId="3AE2CA3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D081C50" w14:textId="76EA902D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B330407" w14:textId="499C1ECF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F2E47A7" w14:textId="64D482BD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D7F939A" w14:textId="664B8B7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224E7528" w14:textId="5CF4A0B8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36F13CE6" w14:textId="4B366565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170E9" w:rsidRPr="00C170E9" w14:paraId="1AD7C61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0AAAD04" w14:textId="2469ED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BC2568" w14:textId="5FA594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3CE0B" w14:textId="6E0FFD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343102" w14:textId="6695A2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348F3FC" w14:textId="5A1EAF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70C4B999" w14:textId="322C5D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611257B" w14:textId="0C9E8B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CC4FB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62D8059F" w14:textId="243707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CA2B8" w14:textId="4F874F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06FBEF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3F41BF6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42FC1B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2049" w14:textId="40A8F6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2C3A7B" w14:textId="154243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DAA7F9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5B1BC1FA" w14:textId="3269B7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D7620" w14:textId="4F8EF2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4FD3C6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2F3AF6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0D5353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EEA51C" w14:textId="2FBBE0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40F2AC" w14:textId="347513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91924F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00EE5652" w14:textId="792029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248AD" w14:textId="2676EB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335B5E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32A81F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64BC2C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AED89" w14:textId="62D4D4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8F77A3C" w14:textId="5A1372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322DB45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24ACEBE8" w14:textId="117A6A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2EFA3" w14:textId="7E3570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785AFF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7C6D45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79059D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4FF97" w14:textId="261E97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8E039F" w14:textId="7685FE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808F25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1E6C55AF" w14:textId="2822FF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FD984" w14:textId="4D1A74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379C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E133FB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6788257D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58B1F2F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793CCF16" w:rsidR="00B27062" w:rsidRPr="00266389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6F8C95F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5E0DDE9F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718EE96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23AE4CEF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2345F2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191FEF4A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4B22DA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1A155A87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16329EC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6401138B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830A8BB" w14:textId="77777777" w:rsidTr="002056A3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48C618E" w14:textId="0DC15B7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8875A88" w14:textId="5A2DE6B2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BA8D3FF" w14:textId="6D3C3D8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6D9A724" w14:textId="26BDFCA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6EDF12F" w14:textId="42F24666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214A8180" w14:textId="71F2A602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4256D4DB" w14:textId="2FB4981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14D13F92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DC5D93D" w14:textId="21DC2E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A2BC1B1" w14:textId="01A140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BB2768D" w14:textId="05EC8F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7AAB21" w14:textId="730CD2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503FBC2" w14:textId="26D177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34DE3B76" w14:textId="62230D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C9BEC9E" w14:textId="2C71ED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3A80732B" w14:textId="6FDE80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CF1C20" w14:textId="3FE834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212791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4A4CCCA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6694A3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6C68D8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7CB600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69EB8112" w14:textId="1684E7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C37CB7" w14:textId="55EBBD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596692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2E570A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60692E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1C7640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636FD1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570F716A" w14:textId="0A5F8B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7ECA79" w14:textId="33E6C9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1D14AB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1609FF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611FEA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34C8F8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1C13AB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59309AC1" w14:textId="7B6AEA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DCBBC" w14:textId="7F61D7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62C1BA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0F13BC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12E9AB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653BEF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4CB64B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18C29B70" w14:textId="130453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D1DC2B" w14:textId="512DEC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6D131322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7D14416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7D3E0C1C" w:rsidR="00B27062" w:rsidRPr="00411AF7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17</w:t>
                        </w:r>
                      </w:p>
                    </w:tc>
                  </w:tr>
                  <w:tr w:rsidR="00B27062" w:rsidRPr="00DE1A86" w14:paraId="3152FA7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3279FD78" w:rsidR="00B27062" w:rsidRPr="0039014C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18</w:t>
                        </w:r>
                      </w:p>
                    </w:tc>
                  </w:tr>
                  <w:tr w:rsidR="00B27062" w:rsidRPr="00DE1A86" w14:paraId="2CC9C15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0AC22552" w:rsidR="00B27062" w:rsidRPr="00277ECB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B27062" w:rsidRPr="00DE1A86" w14:paraId="7F07BF2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0CF18770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0F1EBBD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08038D7F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263356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460E36B4" w:rsidR="00B27062" w:rsidRPr="00277ECB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22</w:t>
                        </w:r>
                      </w:p>
                    </w:tc>
                  </w:tr>
                </w:tbl>
                <w:p w14:paraId="2EF82DC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7641D0CB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  <w:t>MÁJ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D4E4F6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AB9ED4E" w14:textId="6E9FD5B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9D186A1" w14:textId="2225FFC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626984B" w14:textId="14147C73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1AD4BDE" w14:textId="373739C3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0443639" w14:textId="4BDE55E5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3E119DB" w14:textId="5AD0374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DA99563" w14:textId="32AC554D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644B5D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B607DB9" w14:textId="1F0445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FC3D935" w14:textId="2A39EB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770862A" w14:textId="3B4A7C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2D7F723" w14:textId="307885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230D98D" w14:textId="7E5D3B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16B5E9" w14:textId="4DE0F8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4D949F" w14:textId="643F7A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3A555505" w14:textId="664A8A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AB69DE" w14:textId="3E274C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271BD0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10C2EB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77DCA9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D6AFA" w14:textId="323B6A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5D1C58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1FF04C3A" w14:textId="0190C1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915AD" w14:textId="06B4E0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25B18C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792190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10036D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3530D" w14:textId="628562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24CC67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03CE934" w14:textId="0188AB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B5F75" w14:textId="5BB2F7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69FDE7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67503A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21BA19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9B660" w14:textId="5C1991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504B01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413AED3" w14:textId="62B627A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6B469" w14:textId="45422C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4E3F75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50400B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2EBB15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430F8" w14:textId="26F51D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6D05BC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7C325A55" w14:textId="368C712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C0615F" w14:textId="55676C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67D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0774BB2C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68670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2C6514B5" w:rsidR="00B27062" w:rsidRPr="00411AF7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B27062" w:rsidRPr="00DE1A86" w14:paraId="59C0670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4C6F9C88" w:rsidR="00B27062" w:rsidRPr="00411AF7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8D8DEF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3364A5CD" w:rsidR="00B27062" w:rsidRPr="00411AF7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0A05832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31D483BD" w:rsidR="00B27062" w:rsidRPr="00411AF7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0C19D91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56AA9D1F" w:rsidR="00B27062" w:rsidRPr="00411AF7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36ED873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74CAD87B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0CFE407A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27C2DD8F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893BECD" w14:textId="5AC40B9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70B9338" w14:textId="101B6AF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21B8F87" w14:textId="51843695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65E1320" w14:textId="5B86F2A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210675F" w14:textId="1C77257F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2A5AA2EC" w14:textId="00A4B5C2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7228F16D" w14:textId="01F1C3EB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36D35DF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BA6D45" w14:textId="7262FD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FEE45A" w14:textId="5C6BFC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8B4D4C" w14:textId="6EF133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B215F83" w14:textId="710CDD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59E4A7" w14:textId="7ADB6E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25A5C01F" w14:textId="56E91C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2C83CDA" w14:textId="5BD03B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16410B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DF6107" w14:textId="447F73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1F468F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5FA0B3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5DBEED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001CD9" w14:textId="1CCF6C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E5F75D7" w14:textId="38DA59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C40FF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638AA" w14:textId="00F558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0EBFFF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4FCD0B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4F4399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B9840C" w14:textId="070B6E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90B891E" w14:textId="7D7473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3AE34F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F0A85E" w14:textId="0C3BEC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6C8E80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766DBD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0FD53E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38E1F" w14:textId="1F74EB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701C99" w14:textId="5D43E82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7A3E30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74962" w14:textId="35EBCF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1983BB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35FF8A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126DFA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47AD9" w14:textId="5A9850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4A9BD90" w14:textId="70C5FA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4A66CE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45BB9" w14:textId="4FDD02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DAE7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31A12D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243D4DCB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0A0DE1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38E3B73A" w:rsidR="00B27062" w:rsidRPr="00411AF7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26</w:t>
                        </w:r>
                      </w:p>
                    </w:tc>
                  </w:tr>
                  <w:tr w:rsidR="00B27062" w:rsidRPr="00DE1A86" w14:paraId="20F209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72A198A3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73A4327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3BD66D60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6A123DD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5A6EF604" w:rsidR="00B27062" w:rsidRPr="00277ECB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B27062" w:rsidRPr="00DE1A86" w14:paraId="7A9A100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67847C7D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5F57A00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42F11E2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39355FC5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79A7682D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0D5E333" w14:textId="0F60EC3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879D599" w14:textId="44EB5DAA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5041FA7" w14:textId="1664F9F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A3F4389" w14:textId="3ED5CB7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80EDCA7" w14:textId="16B1D00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0D33AC24" w14:textId="51220C3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125FA0C5" w14:textId="18AA588D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9D7AFB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</w:tcPr>
                      <w:p w14:paraId="2654728C" w14:textId="1D3F0E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10BB236D" w14:textId="4B186B4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764AD9C5" w14:textId="41BFF4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30915E37" w14:textId="4FC1B5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53D8435D" w14:textId="6D91C3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</w:tcPr>
                      <w:p w14:paraId="2A9D2964" w14:textId="1A9610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</w:tcPr>
                      <w:p w14:paraId="6A49BCAA" w14:textId="7F4193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527C8673" w14:textId="5ECA63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516FCD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0332A9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46FA21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448076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0CB32E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514A11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6015D498" w14:textId="2067CC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23D8C7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22CE0E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1F341D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3426F7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46CBBA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3DEB43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0BE55D21" w14:textId="5C3249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6160E1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159DF8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207AFF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11209A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2406C1A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3B296F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1D8C1ED8" w14:textId="56B919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1E3244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30B9E6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0C6F46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3D1529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279BC3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09CC46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186F6115" w14:textId="7B56F6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58C314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5EDE312C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05D4574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58E7327C" w:rsidR="00B27062" w:rsidRPr="00DE1A86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B27062" w:rsidRPr="00DE1A86" w14:paraId="0C406E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6C1EA57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33C0BDE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2C5B8D9F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05A2666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042895C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4A3A6C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19395715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BD59A7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55858A46" w:rsidR="00B27062" w:rsidRPr="00DE1A86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</w:tbl>
                <w:p w14:paraId="5AFDB94F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77C7D463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6EAAC9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765FE43" w14:textId="2FBBAF29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ED81C9E" w14:textId="6D32BB9A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3CEAFCB" w14:textId="6FA2D8A8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B3AC2C8" w14:textId="158B4B43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84F49CD" w14:textId="6AA909F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04CEFA78" w14:textId="7CF72A7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136B7B87" w14:textId="4918CD3A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029CC6A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99A9219" w14:textId="68347D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E3A1F2" w14:textId="1DDA7D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CC8AB17" w14:textId="63F816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5853AB" w14:textId="61107C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C8E9772" w14:textId="0A0344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554BF77" w14:textId="734882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5F4203E8" w14:textId="5368C4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37DD9AC" w14:textId="245B87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46FA2" w14:textId="680DFC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2A911E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19BFEC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51B177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BABE" w14:textId="5402C4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07864A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AD9EAAD" w14:textId="16388F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CDE0F" w14:textId="1A8FE2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1F4106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268AFB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187202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42C8C" w14:textId="4BAC47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604A8D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D71F26C" w14:textId="77838C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E0A73" w14:textId="52E295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775ED7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245A14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198783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7B51F" w14:textId="0680B7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2796DF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345F57CA" w14:textId="421B36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7B4E7" w14:textId="7DBD4D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4C5452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42D910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29139C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48B09" w14:textId="0EEF19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4B60F4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FA1158A" w14:textId="33E05A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43EA1" w14:textId="13ADA7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9129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0D114951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4A68B01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26BEC0A7" w:rsidR="00B27062" w:rsidRPr="006836B3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B27062" w:rsidRPr="00DE1A86" w14:paraId="123F5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11D64462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0C0743A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72916705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9FBBE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1F3736C6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D40DB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14D7C07F" w:rsidR="00B27062" w:rsidRPr="00277ECB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407D6FB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467F28CB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56298C42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0F7938D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02113AC" w14:textId="5CAC1DFA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FFC79D6" w14:textId="07FB3B4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3DAE41B" w14:textId="2B6E7B1D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F6D9FBA" w14:textId="08818C5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B9553B9" w14:textId="264DF6F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3AB9C00A" w14:textId="783D00D8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030925B0" w14:textId="4CA9C3C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3783DA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4E44E10" w14:textId="45F1B7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936B04" w14:textId="037E5A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37D62ED" w14:textId="23E9BB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C48FC35" w14:textId="122A70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7005C7D" w14:textId="5924E2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3E8FC14" w14:textId="4D6095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5C1B6ED8" w14:textId="39785B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332554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37FBC5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024ECB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4FAE3D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028B646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10D671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23D446" w14:textId="0DC035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5F1143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504B70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7E1515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23C2F5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714A28A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0B32BA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AD2E317" w14:textId="3F3080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0159AA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742038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1D9EE7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172248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038105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090833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E8CEE29" w14:textId="404C1A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403FF7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2E07BD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048CBA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59190A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02AA01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2D7B5A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BAA51BE" w14:textId="4758BD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382ED7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473297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F33F9E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6B36643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3081328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153DA133" w:rsidR="00B27062" w:rsidRPr="00277ECB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016B8A0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43F7CB11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1325A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7E75C242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7A3062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4E11BD4E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7A619D8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018DD8E4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5B1D200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4BE114D8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1DA2289F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645C0491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61465F1" w14:textId="7053E676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7978E76" w14:textId="2CA83E1C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C4142C0" w14:textId="6B5CE82D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EAA7938" w14:textId="358648C1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CF93F66" w14:textId="2B505A42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7101EEAA" w14:textId="23C348F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722DDBF4" w14:textId="6FA9EF7B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7EA076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928224A" w14:textId="043CDB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B85523" w14:textId="4E4985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A6FAE7" w14:textId="5CA180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DF44BEE" w14:textId="7EAB3E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011C567" w14:textId="6C58FA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4CEAF06" w14:textId="1079D0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81D5245" w14:textId="18B277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82B725B" w14:textId="580AAA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4D4BA4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140C27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23C557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62550B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7D6B06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5708D2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1AB1FB5A" w14:textId="5A6AF3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61E560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3C495CB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7D09C0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24425B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364856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3E1920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727F6539" w14:textId="345ED4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663851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7A82AA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4CC2EB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598DF4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56B43F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42423D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55C07B7" w14:textId="1B5569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09D973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08D82A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5175D0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2BA2D9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5D302A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1AE00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3A89A6B" w14:textId="00FA28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74C8BE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20AF903D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507FF76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1D7D2FD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E1A86" w14:paraId="66E6D72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E1A86" w14:paraId="5E36D29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E1A86" w14:paraId="65CF788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6A7E421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39C654BB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3804BFE9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6688E75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9917AAA" w14:textId="409784CE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D1BC836" w14:textId="00892765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DDCB495" w14:textId="5982CF2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708805C" w14:textId="0A66E70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C312728" w14:textId="4CFFB6DB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14B80C4A" w14:textId="58EBC1D8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73BC35CA" w14:textId="109A0C90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2996398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42DCC96" w14:textId="17161D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C0E652B" w14:textId="0FF86A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F4BF1D2" w14:textId="594738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F88DEE7" w14:textId="15B0D1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0DC270D" w14:textId="70F5A6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38D2DD1D" w14:textId="07FDFA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C796EA4" w14:textId="173992A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0329F9D7" w14:textId="4E0186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26200" w14:textId="1997D6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06880A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7E8130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749615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213C9" w14:textId="10C039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75C7E0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4629055" w14:textId="48AAA2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807EA" w14:textId="01BC02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738602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48C6D05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5A8C7C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06362" w14:textId="29058E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2EA696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0C291F70" w14:textId="6E8D26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7C695" w14:textId="4A7461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787DFC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06C813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438531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48F85" w14:textId="634993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9CC58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21C0B13E" w14:textId="418323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C4BD2" w14:textId="44F5C9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3C640C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33C6E4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598F28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A34A6" w14:textId="42F9E5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5AD235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36BA0578" w14:textId="344966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08F5C" w14:textId="5AFFA8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FBAA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0A3D2A30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190E8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71391313" w:rsidR="00B27062" w:rsidRPr="006836B3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3D0D776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7BF28AFE" w:rsidR="00B27062" w:rsidRPr="00277ECB" w:rsidRDefault="00277ECB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B27062" w:rsidRPr="00DE1A86" w14:paraId="74330FF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68BDFFAB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639BE35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748B98C4" w:rsidR="00B27062" w:rsidRPr="00277ECB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62F73F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39AD024A" w:rsidR="00B27062" w:rsidRPr="002B6E3A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0A5D087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7BB5B5EC" w:rsidR="00B27062" w:rsidRPr="00266389" w:rsidRDefault="00B27062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0DE1ADA8" w:rsidR="00612E0C" w:rsidRPr="00C170E9" w:rsidRDefault="00673D08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AADCE52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9847E74" w14:textId="06CBDA23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AF3D59F" w14:textId="5BA8493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757186B" w14:textId="71E53208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3508AAD" w14:textId="77979CD4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3E4E577" w14:textId="4B641247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5F43DF2B" w14:textId="0E876836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49D565C3" w14:textId="4642DF2F" w:rsidR="002056A3" w:rsidRPr="00C170E9" w:rsidRDefault="00673D08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612E0C" w:rsidRPr="00DE1A86" w14:paraId="6F73332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8D0E985" w14:textId="66B3DB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9B62F8" w14:textId="482B38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73D0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307ACA" w14:textId="25D5B9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E38827" w14:textId="4AD0CA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EB01CF" w14:textId="57E0D2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CB11A2D" w14:textId="0A8CCD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145D7C4" w14:textId="335CB8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111C27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052641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72C0B2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61C536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10FF47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69B1D" w14:textId="043236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1696A4C" w14:textId="49C57D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503274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6F21BB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37340B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21B0D5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1982B2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E1DC8" w14:textId="7C3F27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DB95BCB" w14:textId="0D0268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3DF1A8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6FD971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130E25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01B066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2BD19A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F9385" w14:textId="1560BC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66B257B" w14:textId="22DCDC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7B4BD2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6AA1B0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3AE0F7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433320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29333F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C1B6" w14:textId="2FC68F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6271937" w14:textId="4789FC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047366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6825E5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77E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2942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F3BA4F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48EB4" w14:textId="77777777" w:rsidR="00AB43D8" w:rsidRDefault="00AB43D8">
      <w:pPr>
        <w:spacing w:after="0"/>
      </w:pPr>
      <w:r>
        <w:separator/>
      </w:r>
    </w:p>
  </w:endnote>
  <w:endnote w:type="continuationSeparator" w:id="0">
    <w:p w14:paraId="1B5E5E17" w14:textId="77777777" w:rsidR="00AB43D8" w:rsidRDefault="00AB43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B0C4" w14:textId="77777777" w:rsidR="00AB43D8" w:rsidRDefault="00AB43D8">
      <w:pPr>
        <w:spacing w:after="0"/>
      </w:pPr>
      <w:r>
        <w:separator/>
      </w:r>
    </w:p>
  </w:footnote>
  <w:footnote w:type="continuationSeparator" w:id="0">
    <w:p w14:paraId="3091EC98" w14:textId="77777777" w:rsidR="00AB43D8" w:rsidRDefault="00AB43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12DF8"/>
    <w:rsid w:val="000320BD"/>
    <w:rsid w:val="0003784A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056A3"/>
    <w:rsid w:val="00211686"/>
    <w:rsid w:val="002549DD"/>
    <w:rsid w:val="002562E7"/>
    <w:rsid w:val="00266389"/>
    <w:rsid w:val="00277ECB"/>
    <w:rsid w:val="00285C1D"/>
    <w:rsid w:val="002B6E3A"/>
    <w:rsid w:val="002C3AAE"/>
    <w:rsid w:val="002D292B"/>
    <w:rsid w:val="00302C5D"/>
    <w:rsid w:val="003327F5"/>
    <w:rsid w:val="00340CAF"/>
    <w:rsid w:val="00375504"/>
    <w:rsid w:val="0039014C"/>
    <w:rsid w:val="003C0D41"/>
    <w:rsid w:val="003C25B7"/>
    <w:rsid w:val="003E085C"/>
    <w:rsid w:val="003E7B3A"/>
    <w:rsid w:val="003F70D3"/>
    <w:rsid w:val="00411AF7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4279"/>
    <w:rsid w:val="005D5149"/>
    <w:rsid w:val="005E656F"/>
    <w:rsid w:val="00612E0C"/>
    <w:rsid w:val="00631C1D"/>
    <w:rsid w:val="00667021"/>
    <w:rsid w:val="00673D08"/>
    <w:rsid w:val="006836B3"/>
    <w:rsid w:val="006974E1"/>
    <w:rsid w:val="006C0896"/>
    <w:rsid w:val="006F513E"/>
    <w:rsid w:val="00712732"/>
    <w:rsid w:val="007241D0"/>
    <w:rsid w:val="007A7E86"/>
    <w:rsid w:val="007C0139"/>
    <w:rsid w:val="007D45A1"/>
    <w:rsid w:val="007F564D"/>
    <w:rsid w:val="00804FAE"/>
    <w:rsid w:val="008527AC"/>
    <w:rsid w:val="00864371"/>
    <w:rsid w:val="0087060A"/>
    <w:rsid w:val="008A6330"/>
    <w:rsid w:val="008B1201"/>
    <w:rsid w:val="008B63DD"/>
    <w:rsid w:val="008F16F7"/>
    <w:rsid w:val="009164BA"/>
    <w:rsid w:val="009166BD"/>
    <w:rsid w:val="00941C64"/>
    <w:rsid w:val="00953D91"/>
    <w:rsid w:val="00977AAE"/>
    <w:rsid w:val="009824E8"/>
    <w:rsid w:val="0098693F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B43D8"/>
    <w:rsid w:val="00AD0731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170E9"/>
    <w:rsid w:val="00C32B94"/>
    <w:rsid w:val="00C44DFB"/>
    <w:rsid w:val="00C6519B"/>
    <w:rsid w:val="00C70F21"/>
    <w:rsid w:val="00C7354B"/>
    <w:rsid w:val="00C91863"/>
    <w:rsid w:val="00C91F9B"/>
    <w:rsid w:val="00CC233C"/>
    <w:rsid w:val="00D17929"/>
    <w:rsid w:val="00D31AF0"/>
    <w:rsid w:val="00D84FBB"/>
    <w:rsid w:val="00DA6AA8"/>
    <w:rsid w:val="00DC1675"/>
    <w:rsid w:val="00DC493D"/>
    <w:rsid w:val="00DE1A86"/>
    <w:rsid w:val="00DE32AC"/>
    <w:rsid w:val="00E13381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3451</Words>
  <Characters>19676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2026-02-19T05:48:00Z</dcterms:created>
  <dcterms:modified xsi:type="dcterms:W3CDTF">2026-02-19T05:48:00Z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