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D84FBB" w:rsidRPr="00D73660" w14:paraId="40983BE3" w14:textId="77777777" w:rsidTr="007675C1">
        <w:trPr>
          <w:trHeight w:val="10376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2566"/>
              <w:gridCol w:w="2566"/>
              <w:gridCol w:w="2568"/>
              <w:gridCol w:w="2565"/>
              <w:gridCol w:w="2565"/>
              <w:gridCol w:w="2568"/>
            </w:tblGrid>
            <w:tr w:rsidR="00D151A9" w:rsidRPr="0025271C" w14:paraId="79F6697B" w14:textId="3CD2CCF4" w:rsidTr="007675C1">
              <w:trPr>
                <w:trHeight w:val="1592"/>
              </w:trPr>
              <w:tc>
                <w:tcPr>
                  <w:tcW w:w="833" w:type="pct"/>
                </w:tcPr>
                <w:p w14:paraId="1E763E4B" w14:textId="7C31C13F" w:rsidR="00D151A9" w:rsidRPr="008B5C0B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24"/>
                      <w:szCs w:val="24"/>
                      <w:lang w:val="en-US"/>
                    </w:rPr>
                  </w:pPr>
                  <w:bookmarkStart w:id="0" w:name="_Hlk38821049"/>
                  <w:r w:rsidRPr="008B5C0B">
                    <w:rPr>
                      <w:rFonts w:cs="Arial"/>
                      <w:b/>
                      <w:bCs/>
                      <w:noProof/>
                      <w:color w:val="00A4DC"/>
                      <w:sz w:val="24"/>
                      <w:szCs w:val="24"/>
                      <w:lang w:val="en-US" w:bidi="ru-RU"/>
                    </w:rPr>
                    <w:t>JANUÁR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6"/>
                    <w:gridCol w:w="319"/>
                    <w:gridCol w:w="318"/>
                    <w:gridCol w:w="318"/>
                    <w:gridCol w:w="318"/>
                    <w:gridCol w:w="318"/>
                    <w:gridCol w:w="310"/>
                  </w:tblGrid>
                  <w:tr w:rsidR="00D151A9" w:rsidRPr="0025271C" w14:paraId="684222CD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shd w:val="clear" w:color="auto" w:fill="00A4DC"/>
                        <w:vAlign w:val="center"/>
                      </w:tcPr>
                      <w:p w14:paraId="39408482" w14:textId="086BDB7E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1CE3E0CB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7BE7CF79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3E720229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7EB4366F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1B8D4B54" w:rsidR="00D151A9" w:rsidRPr="008B5C0B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/>
                          </w:rPr>
                        </w:pPr>
                        <w:r w:rsidRP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en-US" w:bidi="ru-RU"/>
                          </w:rPr>
                          <w:t>SO</w:t>
                        </w:r>
                      </w:p>
                    </w:tc>
                    <w:tc>
                      <w:tcPr>
                        <w:tcW w:w="700" w:type="pct"/>
                        <w:shd w:val="clear" w:color="auto" w:fill="00A4DC"/>
                        <w:vAlign w:val="center"/>
                      </w:tcPr>
                      <w:p w14:paraId="37E85CF0" w14:textId="70EDD551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31DF8F53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1C02DDC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43D6A56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57BB4D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5D23CE9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02DB61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8D2D81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5B5F53E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MonthStart1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AFA4FA2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7A88BAA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B2AA1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AC574F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F54C26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B79378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19034D7E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2F42DAB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23F797F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0949BBA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D6FD40F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4CC7ADE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25A0F7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E9D994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3FCC87C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7D10AFF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0529957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1469941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15FB51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4B79D6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31A5CAF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6B1D3E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7B85F9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01448C7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97D45F8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51C4256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AFE742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4EC468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7407B3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1B30B6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B21B86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41765BB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144E5B8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196EA18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4A2920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A4DC"/>
                            <w:sz w:val="16"/>
                            <w:szCs w:val="16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060EE8B9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1BB1C0"/>
                      <w:sz w:val="24"/>
                      <w:szCs w:val="24"/>
                      <w:lang w:bidi="ru-RU"/>
                    </w:rPr>
                    <w:t>FEBRUÁR</w:t>
                  </w:r>
                </w:p>
                <w:tbl>
                  <w:tblPr>
                    <w:tblStyle w:val="CalendarTable"/>
                    <w:tblW w:w="498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D151A9" w:rsidRPr="0025271C" w14:paraId="4D521D1C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shd w:val="clear" w:color="auto" w:fill="1BB1C0"/>
                        <w:vAlign w:val="center"/>
                      </w:tcPr>
                      <w:p w14:paraId="5B4A50A8" w14:textId="461193AF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6BB5BE9A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72205931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714E3229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ACEFE11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1D30B6CF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5950B36D" w:rsidR="00D151A9" w:rsidRPr="0025271C" w:rsidRDefault="008B5C0B" w:rsidP="0087060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033AD79B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5CF5F63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34F9958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267362B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31E9041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50A0A1D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31C7807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A023F15" w14:textId="323667E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MonthStart2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6878283D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4DC1173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61F933A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4E452D9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69EBBC9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4D9A7A5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5BD56CD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51B6ED7" w14:textId="502EFC6F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DC4D67B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7C77981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2B00D67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2DE117A0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4B69AD9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1906CAFB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54E06243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0A0A41E" w14:textId="44CBC4F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3331944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2160573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3A39DBA8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701DFC4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05B6D331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4C29586D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4284B7D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6E25065" w14:textId="7CA6B3CA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4B0FF95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6C0CBAD5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16953CA4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143E0516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49175B2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6012C4A2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7D8B9BBC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267017D" w14:textId="35E7E47F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4CB553C4" w14:textId="77777777" w:rsidTr="00054E33">
                    <w:trPr>
                      <w:trHeight w:val="104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52003EAE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3CBE5D3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!A12 Is Not In Table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970C07" w14:textId="77777777" w:rsidR="00D151A9" w:rsidRPr="0025271C" w:rsidRDefault="00D151A9" w:rsidP="0087060A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1BB1C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635B5D45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52FD1934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43B06D"/>
                      <w:sz w:val="24"/>
                      <w:szCs w:val="24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3"/>
                    <w:gridCol w:w="317"/>
                    <w:gridCol w:w="318"/>
                    <w:gridCol w:w="319"/>
                    <w:gridCol w:w="319"/>
                    <w:gridCol w:w="319"/>
                    <w:gridCol w:w="313"/>
                  </w:tblGrid>
                  <w:tr w:rsidR="00D151A9" w:rsidRPr="0025271C" w14:paraId="5FBA1453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43B06D"/>
                        <w:vAlign w:val="center"/>
                      </w:tcPr>
                      <w:p w14:paraId="3D82C68E" w14:textId="6ED8CD2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43B06D"/>
                        <w:vAlign w:val="center"/>
                      </w:tcPr>
                      <w:p w14:paraId="5D081C50" w14:textId="4F582101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1B330407" w14:textId="577F950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0F2E47A7" w14:textId="44686B25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7D7F939A" w14:textId="26C11F0D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43B06D"/>
                        <w:vAlign w:val="center"/>
                      </w:tcPr>
                      <w:p w14:paraId="224E7528" w14:textId="2379B693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0BF2EFD4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1AD7C61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00AAAD04" w14:textId="3FB31BA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3C4B468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FD336A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35C4E1F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C40C4D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AD4A0A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8A8735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MonthStart3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ACC4FB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62D8059F" w14:textId="7E6F8AF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E06965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1B41C1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A8FC31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31151B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FC4355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970996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DAA7F9C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5B1BC1FA" w14:textId="025552D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3FB243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4EB776A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0D12F9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24B1DF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98D77E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47A7E5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91924FE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00EE5652" w14:textId="4A8DF74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93781E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DE38C0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48E4375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E5A02A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4831C4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96B1AB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322DB458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24ACEBE8" w14:textId="439F299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007A588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B80B47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668C76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357096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D3CF96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F89D63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3808F2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1E6C55AF" w14:textId="1753772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949513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MonthEnd3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43B06D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60070DC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1BAD08CC" w14:textId="2EAC5B68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8DC03F"/>
                      <w:sz w:val="24"/>
                      <w:szCs w:val="24"/>
                      <w:lang w:bidi="ru-RU"/>
                    </w:rPr>
                    <w:t>APRÍL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160ACD54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58372CFC" w14:textId="51DE84CC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7C5A633" w14:textId="59E0941A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485C685" w14:textId="7258703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B1DCDE9" w14:textId="4CBF7B5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1712535" w14:textId="4382C22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CAD399E" w14:textId="1E9AFE4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8DC03F"/>
                        <w:vAlign w:val="center"/>
                      </w:tcPr>
                      <w:p w14:paraId="7C885AA8" w14:textId="20B2792C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1090D0F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773D161" w14:textId="61CF471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34431D" w14:textId="05D8590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F974F" w14:textId="4AA655A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5CA190" w14:textId="6055409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F18DC" w14:textId="2BF51E6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97A06" w14:textId="615359A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BAB2AAC" w14:textId="4F0AE6C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MonthStart4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FC9E187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EAC79D5" w14:textId="6A5BC8B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A9068" w14:textId="62E166B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12D02E" w14:textId="06E1693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C94BDB" w14:textId="3387F4A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6FCD8C" w14:textId="5359274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2D6E85" w14:textId="4A0942E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9F5A50E" w14:textId="42FE815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91B5AF2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EDDD0E9" w14:textId="1E9A518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43E74" w14:textId="151AFEE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FCD0BD" w14:textId="681425D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E0D261" w14:textId="106EE1B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F3A669" w14:textId="2C7FC72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3D572" w14:textId="6AB4EF5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C60654E" w14:textId="5B57778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5DBB3CF5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97CC843" w14:textId="7915F92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1B7DB9" w14:textId="7C509E8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B2CB58" w14:textId="71006AE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FBE18" w14:textId="492854D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9C885F" w14:textId="2B38035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285C7C" w14:textId="752BFD2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770CED3" w14:textId="20B705C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0FC7F4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731E67B4" w14:textId="58030B3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D6963" w14:textId="3D3122E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40E4B1" w14:textId="6595DD6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92192A" w14:textId="67009C7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C494F" w14:textId="4D0C7B1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52881" w14:textId="59CE658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21F974F" w14:textId="64379C7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442C2C4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71AA9403" w14:textId="7688B9F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FD2829" w14:textId="232EAE6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MonthEnd4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FA6FA9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9A53C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8DBC2A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783EE6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A11B468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8DC03F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0CF7994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FE27F73" w14:textId="74BD9F38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BC703"/>
                      <w:sz w:val="24"/>
                      <w:szCs w:val="24"/>
                      <w:lang w:bidi="ru-RU"/>
                    </w:rPr>
                    <w:t>MÁJ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7E22F04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CBC703"/>
                        <w:vAlign w:val="center"/>
                      </w:tcPr>
                      <w:p w14:paraId="1F401CAC" w14:textId="75B26E14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998A74E" w14:textId="39EB2FFE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575DB5" w14:textId="5294249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62B2EB0D" w14:textId="2DC8CED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4F04D22" w14:textId="14F0CB0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11CBCB0D" w14:textId="110CC4DD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52395FF4" w14:textId="0805F18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315EA9A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D67B493" w14:textId="35261A8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871F7B" w14:textId="51E7D69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CF6E61" w14:textId="282249C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CA37AA" w14:textId="7CCAAB8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61F9D" w14:textId="67FAEAA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7C658" w14:textId="35FCEE9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C40EA06" w14:textId="463A63E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MonthStart5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суббота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F24454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79FD586" w14:textId="0FB0B89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F2555" w14:textId="4B5518A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D81BCC" w14:textId="582E6F8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AF4CDB" w14:textId="35B84D9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244F0A" w14:textId="6162C7B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F9188A" w14:textId="346B816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2F1ACF" w14:textId="14CBF78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5C8E802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7D82899C" w14:textId="73AA3C5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E61731" w14:textId="02CF7D0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46D77" w14:textId="370E158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B8770D" w14:textId="1F09EBE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BBFB46" w14:textId="7D9117F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8632" w14:textId="5815806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5FF6DE" w14:textId="06A7320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70ED832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1D772BE" w14:textId="0AD7C6C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9D8AA" w14:textId="03471D2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D9ABFB" w14:textId="4C31ED1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A774D4" w14:textId="7BF8E15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39CF24" w14:textId="2D94CCC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C8805" w14:textId="1DD421E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B8B0FE5" w14:textId="1C36B4E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2A68663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2CC7901" w14:textId="1813F47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4B0A7B" w14:textId="2D14F81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DDF8D6" w14:textId="3B6FD58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9FEFA7" w14:textId="0C8ED85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B99F33" w14:textId="772BC4B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1D56F3" w14:textId="65BA100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29D5F93" w14:textId="6602BED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7625BC7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02252CD6" w14:textId="24A2641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5C8B5" w14:textId="41C6BFE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MonthEnd5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61C61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F90DE9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978E45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39B2C0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C8B46BE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BC703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077FC925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64627AB4" w14:textId="63B3FDAE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AAE00"/>
                      <w:sz w:val="24"/>
                      <w:szCs w:val="24"/>
                      <w:lang w:bidi="ru-RU"/>
                    </w:rPr>
                    <w:t>JÚN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5"/>
                    <w:gridCol w:w="318"/>
                    <w:gridCol w:w="319"/>
                    <w:gridCol w:w="318"/>
                    <w:gridCol w:w="318"/>
                    <w:gridCol w:w="318"/>
                    <w:gridCol w:w="313"/>
                  </w:tblGrid>
                  <w:tr w:rsidR="00054E33" w:rsidRPr="0025271C" w14:paraId="1DEE83A9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FAAE00"/>
                        <w:vAlign w:val="center"/>
                      </w:tcPr>
                      <w:p w14:paraId="310A2694" w14:textId="038A4BA0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6D76D7C6" w14:textId="37ACD2F3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FAAE00"/>
                        <w:vAlign w:val="center"/>
                      </w:tcPr>
                      <w:p w14:paraId="0340C93C" w14:textId="43E71219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6774B17A" w14:textId="02961932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2C97563" w14:textId="1AD88EF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6" w:type="pct"/>
                        <w:shd w:val="clear" w:color="auto" w:fill="FAAE00"/>
                        <w:vAlign w:val="center"/>
                      </w:tcPr>
                      <w:p w14:paraId="05A8F5D7" w14:textId="56073F0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3DEBE64A" w14:textId="533FA5D2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13D5D28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623DAC54" w14:textId="4E6A0B8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090CB9" w14:textId="4350BF4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39F8DD" w14:textId="76CD8A6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0D003D" w14:textId="341A365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CF08B7" w14:textId="1967B25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8E2553" w14:textId="0F9DD68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3AE0FA" w14:textId="612D604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MonthStart6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вторник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A471347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0CFA5A9D" w14:textId="0DBC01A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72FD24" w14:textId="5269B6A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6528E" w14:textId="4EB275D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79CA75" w14:textId="6BEC0D8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8BF2B" w14:textId="2ECDB55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AADE8F" w14:textId="4A823D1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292396" w14:textId="7C15DE1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84CC374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33BB3FD8" w14:textId="3635E5C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8D0C06" w14:textId="057EE76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1311C2" w14:textId="667A4F8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9CEF34" w14:textId="7DAEEAC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9192C8" w14:textId="5ACCFA7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B8C3EC" w14:textId="5689F12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40F03A" w14:textId="6E73FCD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67C680D1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73F2FF92" w14:textId="13B2C5D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37A5A" w14:textId="75E7029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9A157" w14:textId="33DF429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36F6DDC" w14:textId="7AD4907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D64FF0" w14:textId="52A6446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C57AD0" w14:textId="70444F6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05421F" w14:textId="23C5024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23BBBCD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4548BECC" w14:textId="1AD30FD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CC6F07" w14:textId="2EFBBB3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C2DFE" w14:textId="2B3DC7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0D49ED" w14:textId="6770AD1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BDA1570" w14:textId="3116D9D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754BC5" w14:textId="1D4E930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E8957E" w14:textId="1F20866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0E61C17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74487B8A" w14:textId="04021C7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84B81" w14:textId="22CA4BE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MonthEnd6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55CC6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34C14B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E817EA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EA324B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984042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AAE0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E0D873A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054E33" w:rsidRPr="0025271C" w14:paraId="5FFF5ED3" w14:textId="19DD1608" w:rsidTr="007675C1">
              <w:trPr>
                <w:trHeight w:val="1530"/>
              </w:trPr>
              <w:tc>
                <w:tcPr>
                  <w:tcW w:w="5000" w:type="pct"/>
                  <w:gridSpan w:val="6"/>
                </w:tcPr>
                <w:tbl>
                  <w:tblPr>
                    <w:tblStyle w:val="ae"/>
                    <w:tblW w:w="5000" w:type="pct"/>
                    <w:tblInd w:w="115" w:type="dxa"/>
                    <w:tblLook w:val="04A0" w:firstRow="1" w:lastRow="0" w:firstColumn="1" w:lastColumn="0" w:noHBand="0" w:noVBand="1"/>
                  </w:tblPr>
                  <w:tblGrid>
                    <w:gridCol w:w="15058"/>
                  </w:tblGrid>
                  <w:tr w:rsidR="00B503D7" w14:paraId="6DA350BE" w14:textId="77777777" w:rsidTr="00B503D7">
                    <w:tc>
                      <w:tcPr>
                        <w:tcW w:w="5000" w:type="pct"/>
                      </w:tcPr>
                      <w:p w14:paraId="3F10413B" w14:textId="399B54F9" w:rsidR="00B503D7" w:rsidRPr="00B503D7" w:rsidRDefault="00B503D7" w:rsidP="00127E71">
                        <w:pPr>
                          <w:pStyle w:val="Months"/>
                          <w:rPr>
                            <w:rFonts w:ascii="Century Gothic" w:hAnsi="Century Gothic" w:cs="Arial"/>
                            <w:caps w:val="0"/>
                            <w:noProof/>
                            <w:color w:val="E7E6E6" w:themeColor="background2"/>
                            <w:spacing w:val="10"/>
                            <w:sz w:val="140"/>
                            <w:szCs w:val="140"/>
                            <w:lang w:bidi="ru-RU"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fldChar w:fldCharType="begin"/>
                        </w: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instrText xml:space="preserve"> DOCVARIABLE  MonthStart1 \@  yyyy   \* MERGEFORMAT </w:instrText>
                        </w: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fldChar w:fldCharType="separate"/>
                        </w:r>
                        <w:r w:rsidR="00A03073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t>2027</w:t>
                        </w:r>
                        <w:r w:rsidRPr="00127E71">
                          <w:rPr>
                            <w:rFonts w:ascii="Century Gothic" w:hAnsi="Century Gothic" w:cs="Arial"/>
                            <w:caps w:val="0"/>
                            <w:noProof/>
                            <w:color w:val="FFFFFF" w:themeColor="background1"/>
                            <w:sz w:val="140"/>
                            <w:szCs w:val="140"/>
                            <w:lang w:bidi="ru-RU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57150" w14:contourW="0" w14:prstMaterial="softEdge">
                              <w14:bevelT w14:w="25400" w14:h="38100" w14:prst="circle"/>
                            </w14:props3d>
                          </w:rPr>
                          <w:fldChar w:fldCharType="end"/>
                        </w:r>
                      </w:p>
                    </w:tc>
                  </w:tr>
                </w:tbl>
                <w:p w14:paraId="4F6DFEB6" w14:textId="6CF01593" w:rsidR="007675C1" w:rsidRPr="0025271C" w:rsidRDefault="00A03073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220"/>
                      <w:szCs w:val="220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A4DC"/>
                      <w:sz w:val="220"/>
                      <w:szCs w:val="220"/>
                      <w:lang w:bidi="ru-RU"/>
                    </w:rPr>
                    <w:drawing>
                      <wp:anchor distT="0" distB="0" distL="114300" distR="114300" simplePos="0" relativeHeight="251658240" behindDoc="1" locked="0" layoutInCell="1" allowOverlap="1" wp14:anchorId="5178883C" wp14:editId="5A5FA5B2">
                        <wp:simplePos x="0" y="0"/>
                        <wp:positionH relativeFrom="column">
                          <wp:posOffset>-565150</wp:posOffset>
                        </wp:positionH>
                        <wp:positionV relativeFrom="paragraph">
                          <wp:posOffset>-2705736</wp:posOffset>
                        </wp:positionV>
                        <wp:extent cx="10690860" cy="7534275"/>
                        <wp:effectExtent l="0" t="0" r="0" b="9525"/>
                        <wp:wrapNone/>
                        <wp:docPr id="439454944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9454944" name="Рисунок 439454944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705575" cy="7544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1A2FFCE" w14:textId="35CDA5EA" w:rsidR="007675C1" w:rsidRPr="0025271C" w:rsidRDefault="007675C1" w:rsidP="00B503D7">
                  <w:pPr>
                    <w:pStyle w:val="Months"/>
                    <w:jc w:val="right"/>
                    <w:rPr>
                      <w:rFonts w:cs="Arial"/>
                      <w:b/>
                      <w:bCs/>
                      <w:noProof/>
                      <w:color w:val="00A4DC"/>
                      <w:sz w:val="220"/>
                      <w:szCs w:val="220"/>
                      <w:lang w:bidi="ru-RU"/>
                    </w:rPr>
                  </w:pPr>
                </w:p>
              </w:tc>
            </w:tr>
            <w:tr w:rsidR="00D151A9" w:rsidRPr="0025271C" w14:paraId="5ABCB9D1" w14:textId="753C65F0" w:rsidTr="007675C1">
              <w:trPr>
                <w:trHeight w:val="1607"/>
              </w:trPr>
              <w:tc>
                <w:tcPr>
                  <w:tcW w:w="833" w:type="pct"/>
                </w:tcPr>
                <w:p w14:paraId="3FBAEAFE" w14:textId="3060F585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F8219"/>
                      <w:sz w:val="24"/>
                      <w:szCs w:val="24"/>
                      <w:lang w:bidi="ru-RU"/>
                    </w:rPr>
                    <w:t>JÚL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9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D151A9" w:rsidRPr="0025271C" w14:paraId="79A7682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EF8219"/>
                        <w:vAlign w:val="center"/>
                      </w:tcPr>
                      <w:p w14:paraId="00D5E333" w14:textId="3FCA6F03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2879D599" w14:textId="413DA8EB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5041FA7" w14:textId="467C759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6A3F4389" w14:textId="3CBDF21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180EDCA7" w14:textId="6E9A2410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EF8219"/>
                        <w:vAlign w:val="center"/>
                      </w:tcPr>
                      <w:p w14:paraId="0D33AC24" w14:textId="428DCE8D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4" w:type="pct"/>
                        <w:shd w:val="clear" w:color="auto" w:fill="EF8219"/>
                        <w:vAlign w:val="center"/>
                      </w:tcPr>
                      <w:p w14:paraId="125FA0C5" w14:textId="15889D05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29D7AFB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2654728C" w14:textId="18A07DA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BB236D" w14:textId="497DA37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601574E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05BD25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18B514B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19AE852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6A49BCAA" w14:textId="2B6A14E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MonthStart7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четверг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6853A2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527C8673" w14:textId="40243E6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1069813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15F7A1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74AF625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793E382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0C8D45D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2A8AB66D" w14:textId="519B59E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CC3501E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6015D498" w14:textId="4557FE7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7C617D3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7AA60C5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2A6E8E4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5C391CC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216CAA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4F983202" w14:textId="65CCA49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39E4E759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0BE55D21" w14:textId="224DB39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237DAC7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DEB663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7863184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2964FF1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64EA53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4192DAE9" w14:textId="2029F46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2D3F51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1D8C1ED8" w14:textId="1D119A1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397AAAF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77BB28B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24D5C76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90AB3E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D63D3D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</w:tcPr>
                      <w:p w14:paraId="216A3730" w14:textId="2F89C70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69E92B85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</w:tcPr>
                      <w:p w14:paraId="186F6115" w14:textId="5F2792C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3276DF3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MonthEnd7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4" w:type="pct"/>
                      </w:tcPr>
                      <w:p w14:paraId="53A13132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F8219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1377DC9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2E064837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E74C4A"/>
                      <w:sz w:val="24"/>
                      <w:szCs w:val="24"/>
                      <w:lang w:bidi="ru-RU"/>
                    </w:rPr>
                    <w:t>AUGUST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3"/>
                  </w:tblGrid>
                  <w:tr w:rsidR="00D151A9" w:rsidRPr="0025271C" w14:paraId="1D6EAAC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E74C4A"/>
                        <w:vAlign w:val="center"/>
                      </w:tcPr>
                      <w:p w14:paraId="3765FE43" w14:textId="44C68CE6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179E135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61BDA6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3A674CA0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5D17AE4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22F713E7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136B7B87" w14:textId="57BCFDF3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029CC6A8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99A9219" w14:textId="18CB86A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E3A1F2" w14:textId="2BA006D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324F7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C8AB17" w14:textId="0CA7CE1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853AB" w14:textId="3A85B94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8E9772" w14:textId="26B8AA7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4BF77" w14:textId="522A601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F4203E8" w14:textId="349527E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MonthStart8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воскресенье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0A0487C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5F58A68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1A085DD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17ACC9C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6C689FB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487943D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055B3A8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268D01D" w14:textId="38FB7FF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6BBD6FA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00B74EF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4FE7D98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1666396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1327985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7DF4F77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341E36C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61DAE87" w14:textId="596A9E8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67A140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5876E7B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137C1B7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6ECC5D2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5E102832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1ACBC91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4FA51D3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9CC1CCE" w14:textId="3294F0F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15EE3CD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38F2DB0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6E1BDD1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22B63E7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7EA35DD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46EF186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6D8EF13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396A96B" w14:textId="221E0D3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10F4546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42F8F76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7D10144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MonthEnd8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BBC477D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E74C4A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71E1777A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10115B94" w:rsidR="00D151A9" w:rsidRPr="0025271C" w:rsidRDefault="008B5C0B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CF6C80"/>
                      <w:sz w:val="24"/>
                      <w:szCs w:val="24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78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3"/>
                    <w:gridCol w:w="317"/>
                    <w:gridCol w:w="318"/>
                    <w:gridCol w:w="319"/>
                    <w:gridCol w:w="319"/>
                    <w:gridCol w:w="319"/>
                    <w:gridCol w:w="313"/>
                  </w:tblGrid>
                  <w:tr w:rsidR="00D151A9" w:rsidRPr="0025271C" w14:paraId="10F7938D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shd w:val="clear" w:color="auto" w:fill="CF6C80"/>
                        <w:vAlign w:val="center"/>
                      </w:tcPr>
                      <w:p w14:paraId="402113AC" w14:textId="09A977D8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CF6C80"/>
                        <w:vAlign w:val="center"/>
                      </w:tcPr>
                      <w:p w14:paraId="4FFC79D6" w14:textId="3A8352E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23DAE41B" w14:textId="4F24DE09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1F6D9FBA" w14:textId="3FDC16C2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4B9553B9" w14:textId="6415D306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shd w:val="clear" w:color="auto" w:fill="CF6C80"/>
                        <w:vAlign w:val="center"/>
                      </w:tcPr>
                      <w:p w14:paraId="3AB9C00A" w14:textId="0F0901D1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78CD6E7B" w:rsidR="00D151A9" w:rsidRPr="0025271C" w:rsidRDefault="008B5C0B" w:rsidP="0047429C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D151A9" w:rsidRPr="0025271C" w14:paraId="23783DAC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73BF58B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069C91A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32A31A3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186085C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3DEC302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039E067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68F1079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MonthStart9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50935067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2D16EE5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DFD38C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0CD49F2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CE697F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5A9E79B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0B12B8F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1055B03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75EA407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4868500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0A42EC5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B67B49F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563C17B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9FAF96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5F35566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160A481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7F998A4F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333206E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7F2D428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06677BE8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3A8DC1B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0645725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1E55F9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07B952C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300EC183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EF666C4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9BEECBA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8D90D83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68B8B2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73F5F41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1999D83C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2C8E5CD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151A9" w:rsidRPr="0025271C" w14:paraId="280785D6" w14:textId="77777777" w:rsidTr="00054E33">
                    <w:trPr>
                      <w:trHeight w:val="10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653D9C6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D496FF9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MonthEnd9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D151A9" w:rsidRPr="0025271C" w:rsidRDefault="00D151A9" w:rsidP="0047429C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CF6C80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43A637F0" w14:textId="77777777" w:rsidR="00D151A9" w:rsidRPr="0025271C" w:rsidRDefault="00D151A9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833" w:type="pct"/>
                </w:tcPr>
                <w:p w14:paraId="36C26F64" w14:textId="77B223C9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996A8E"/>
                      <w:sz w:val="24"/>
                      <w:szCs w:val="24"/>
                      <w:lang w:bidi="ru-RU"/>
                    </w:rPr>
                    <w:t>OKTÓBER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4FED0DFC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996A8E"/>
                        <w:vAlign w:val="center"/>
                      </w:tcPr>
                      <w:p w14:paraId="5C381024" w14:textId="2536A627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DD0137C" w14:textId="21DE6343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62887727" w14:textId="0A92429A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84FFDCB" w14:textId="3BE59CE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1FC81A6F" w14:textId="1C55AFE0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5AAAC4F4" w14:textId="3961302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4529A0F" w14:textId="35D6A58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036F9EB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43E62E6" w14:textId="45F21B1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64F009" w14:textId="34C25C2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98B58" w14:textId="7BDFF5F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439566" w14:textId="2400B12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C72926" w14:textId="41E5549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824809" w14:textId="217E2BD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C1241B6" w14:textId="04321C7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MonthStart10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пятница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7F0138EC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C2788EC" w14:textId="5740BCE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BCAE69" w14:textId="39D1522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7BC28B" w14:textId="2EF9B69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E32483" w14:textId="4C22E84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FCA382" w14:textId="1735E3A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199E0C" w14:textId="5681530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6D11AE2" w14:textId="6CB9C7C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5415C7C5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CF1BA5B" w14:textId="44AD8F2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872262" w14:textId="6D1522E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3EBDAE" w14:textId="0D493F9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FF78E8" w14:textId="1F2BCC6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E14B5" w14:textId="2D88203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FD0E9E" w14:textId="55BDB1F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672FA" w14:textId="682B1A8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E9AF0E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629DC095" w14:textId="591EBAE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032C" w14:textId="606DDC0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70902A" w14:textId="6DA79F9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78BA7" w14:textId="3B13632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954AD3" w14:textId="20ED550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647397" w14:textId="7D6780A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FB35A46" w14:textId="5BFEE2D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1B17E6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91937C5" w14:textId="5344781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7D5696" w14:textId="45F1BBA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6F800C" w14:textId="26386AF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90381A" w14:textId="1FB978A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5454B" w14:textId="68D0401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000DDC" w14:textId="30268F6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92092EE" w14:textId="17A0FF5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3BDA52B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014B8D11" w14:textId="7EDFB43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F6F83" w14:textId="14B454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MonthEnd10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B8398E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5C01F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827C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9BA25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AFA64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38B580D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996A8E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4B9104C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6DB8AE1" w14:textId="7C16BA23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6A7FB8"/>
                      <w:sz w:val="24"/>
                      <w:szCs w:val="24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4"/>
                    <w:gridCol w:w="318"/>
                    <w:gridCol w:w="318"/>
                    <w:gridCol w:w="318"/>
                    <w:gridCol w:w="318"/>
                    <w:gridCol w:w="318"/>
                    <w:gridCol w:w="312"/>
                  </w:tblGrid>
                  <w:tr w:rsidR="00054E33" w:rsidRPr="0025271C" w14:paraId="322440E3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shd w:val="clear" w:color="auto" w:fill="6A7FB8"/>
                        <w:vAlign w:val="center"/>
                      </w:tcPr>
                      <w:p w14:paraId="5F6BCAA7" w14:textId="1C5EFC17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54A5EAE" w14:textId="762F879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11F1645" w14:textId="4F273C0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30A645D6" w14:textId="0C81DDE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75D1E460" w14:textId="6B233CA6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0333B94" w14:textId="56DFA2EE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18814441" w14:textId="61821D1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794A2749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33DA250C" w14:textId="73808BF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CC1C5E" w14:textId="32C577A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92846" w14:textId="3FBFCB8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AF560" w14:textId="21E9F1F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E425BD" w14:textId="2B135AB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89089" w14:textId="3C64273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D1DBF8B" w14:textId="4DD45C9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MonthStart11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понедельник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028DFE6F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2CD21C06" w14:textId="4AC230C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89D971" w14:textId="28E09CA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676D90" w14:textId="4D99498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E2F8EA" w14:textId="153E459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740D6A" w14:textId="37C02A2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335E45" w14:textId="5B8A25B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AB450D6" w14:textId="59D55B0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7D50DCD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C668FE4" w14:textId="7E0BABF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AACDB6" w14:textId="3B65A23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A28C38" w14:textId="0C3E33E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EA16AA" w14:textId="21EA4C7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7434D3" w14:textId="4B0E361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B5DEA" w14:textId="2D29F0F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EEBCFE" w14:textId="7328058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20A73561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537F4DC9" w14:textId="7801387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D7E977" w14:textId="55E15C8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6514" w14:textId="4CE68AE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468ADB" w14:textId="6A2E235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49BE2F" w14:textId="6522CDF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20DFA" w14:textId="1177CC1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EAF283A" w14:textId="334484C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B1598A0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49B78AE7" w14:textId="48490E8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589065" w14:textId="380F369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82950" w14:textId="5230FDA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45CBDD" w14:textId="07D30D6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AAA30B" w14:textId="05D3F49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3DBAF6" w14:textId="14C9FC2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373A1A74" w14:textId="68120B5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335022FA" w14:textId="77777777" w:rsidTr="00054E33">
                    <w:trPr>
                      <w:trHeight w:val="104"/>
                    </w:trPr>
                    <w:tc>
                      <w:tcPr>
                        <w:tcW w:w="710" w:type="pct"/>
                        <w:vAlign w:val="center"/>
                      </w:tcPr>
                      <w:p w14:paraId="168D0CB7" w14:textId="3161861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2D931C" w14:textId="1AD6171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MonthEnd11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716FB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79175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F3DE0B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A09B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37464E9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6A7FB8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255F7EB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51354076" w14:textId="2159B741" w:rsidR="00054E33" w:rsidRPr="0025271C" w:rsidRDefault="008B5C0B" w:rsidP="00054E33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24"/>
                      <w:szCs w:val="24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007AAB"/>
                      <w:sz w:val="24"/>
                      <w:szCs w:val="24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8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15"/>
                    <w:gridCol w:w="318"/>
                    <w:gridCol w:w="319"/>
                    <w:gridCol w:w="318"/>
                    <w:gridCol w:w="318"/>
                    <w:gridCol w:w="318"/>
                    <w:gridCol w:w="313"/>
                  </w:tblGrid>
                  <w:tr w:rsidR="00054E33" w:rsidRPr="0025271C" w14:paraId="6A229EC3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shd w:val="clear" w:color="auto" w:fill="007AAB"/>
                        <w:vAlign w:val="center"/>
                      </w:tcPr>
                      <w:p w14:paraId="02F6C497" w14:textId="41785AEB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4FE0808A" w14:textId="6196CB7F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shd w:val="clear" w:color="auto" w:fill="007AAB"/>
                        <w:vAlign w:val="center"/>
                      </w:tcPr>
                      <w:p w14:paraId="72B00400" w14:textId="59C077D5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5966AFC" w14:textId="4275EB68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56933078" w14:textId="7CE22B5A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6" w:type="pct"/>
                        <w:shd w:val="clear" w:color="auto" w:fill="007AAB"/>
                        <w:vAlign w:val="center"/>
                      </w:tcPr>
                      <w:p w14:paraId="67B74D26" w14:textId="5E66774C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7E1797AC" w14:textId="23EC9F5D" w:rsidR="00054E33" w:rsidRPr="0025271C" w:rsidRDefault="008B5C0B" w:rsidP="00054E33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054E33" w:rsidRPr="0025271C" w14:paraId="2E187073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4D3193A7" w14:textId="3410421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“понедельник" 1 ""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A4E54" w14:textId="10FAED6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“вторник"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8B5C0B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9BAC20" w14:textId="42D4C71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“среда"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1274FFF" w14:textId="5EA6909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“четверг"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34CAAC" w14:textId="3611E5AE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= “пятница"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04FE494" w14:textId="3920B5F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“суббота"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00CF2C" w14:textId="3A61E70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MonthStart12 \@ dddd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среда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“воскресенье" 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4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&lt;&gt; 0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C1C8655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7A9EBEB8" w14:textId="0096FC79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=G2+1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79BF8" w14:textId="786794F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F74E23" w14:textId="3A838E9D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7D74C5" w14:textId="5F24F3C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F5A485" w14:textId="3781A09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B5854A" w14:textId="4BBB1CF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C75535" w14:textId="447CB2EF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12BDB55C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0D5A2793" w14:textId="58B80B8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=G3+1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ACEAD3" w14:textId="3DF0190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B971E0" w14:textId="67140594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527451" w14:textId="1F0AD90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52E60" w14:textId="60E191F2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17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1108BE" w14:textId="0F5D157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894235" w14:textId="50CC099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19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6D376F9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12E3568D" w14:textId="06A859AA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=G4+1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7C27AE" w14:textId="0CD5B15C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B0A7D" w14:textId="4BC78A6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22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E33CD" w14:textId="6F19852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23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3629DF" w14:textId="628F7C4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24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F12727" w14:textId="60067FC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25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77E686" w14:textId="35C53DF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t>26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47EDF08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3988158F" w14:textId="702AF273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=G5+1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27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AFE664" w14:textId="3EFD1D51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28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66331" w14:textId="698AB3BB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=B6+1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29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B838F9" w14:textId="6FB014F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=C6+1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30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6E910F" w14:textId="6D1AA8E5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=D6+1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31</w: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BFB5CF" w14:textId="2FFFAE7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=E6+1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E7302" w14:textId="58730336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28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=F6+1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4E33" w:rsidRPr="0025271C" w14:paraId="4D9FB00A" w14:textId="77777777" w:rsidTr="00054E33">
                    <w:trPr>
                      <w:trHeight w:val="104"/>
                    </w:trPr>
                    <w:tc>
                      <w:tcPr>
                        <w:tcW w:w="711" w:type="pct"/>
                        <w:vAlign w:val="center"/>
                      </w:tcPr>
                      <w:p w14:paraId="523EFE70" w14:textId="06FAABF0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29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=G6+1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B3E1EF" w14:textId="6F44AC78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A03073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 0,""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IF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30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&lt;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DocVariable MonthEnd12 \@ d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begin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=A7+1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 xml:space="preserve"> "" 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separate"/>
                        </w:r>
                        <w:r w:rsidR="001743F2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instrText>31</w:instrText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  <w:r w:rsidRPr="0025271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F6018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46637E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63AC77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C4D50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8EC81C" w14:textId="77777777" w:rsidR="00054E33" w:rsidRPr="0025271C" w:rsidRDefault="00054E33" w:rsidP="00054E33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007AAB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91F9BCE" w14:textId="77777777" w:rsidR="00D151A9" w:rsidRPr="0025271C" w:rsidRDefault="00D151A9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25271C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5FFF23E7" w:rsidR="00F93E3B" w:rsidRPr="0025271C" w:rsidRDefault="00F93E3B" w:rsidP="007675C1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25271C" w:rsidSect="00D151A9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4578D" w14:textId="77777777" w:rsidR="00C0721F" w:rsidRDefault="00C0721F">
      <w:pPr>
        <w:spacing w:after="0"/>
      </w:pPr>
      <w:r>
        <w:separator/>
      </w:r>
    </w:p>
  </w:endnote>
  <w:endnote w:type="continuationSeparator" w:id="0">
    <w:p w14:paraId="6B45F8BC" w14:textId="77777777" w:rsidR="00C0721F" w:rsidRDefault="00C072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001A" w14:textId="77777777" w:rsidR="00C0721F" w:rsidRDefault="00C0721F">
      <w:pPr>
        <w:spacing w:after="0"/>
      </w:pPr>
      <w:r>
        <w:separator/>
      </w:r>
    </w:p>
  </w:footnote>
  <w:footnote w:type="continuationSeparator" w:id="0">
    <w:p w14:paraId="2FDF9631" w14:textId="77777777" w:rsidR="00C0721F" w:rsidRDefault="00C072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320BD"/>
    <w:rsid w:val="0005357B"/>
    <w:rsid w:val="00054E33"/>
    <w:rsid w:val="00070E24"/>
    <w:rsid w:val="00071356"/>
    <w:rsid w:val="00090C15"/>
    <w:rsid w:val="00097A25"/>
    <w:rsid w:val="000A5A57"/>
    <w:rsid w:val="000E6E44"/>
    <w:rsid w:val="00125AC3"/>
    <w:rsid w:val="001274F3"/>
    <w:rsid w:val="00127E71"/>
    <w:rsid w:val="00151CCE"/>
    <w:rsid w:val="001743F2"/>
    <w:rsid w:val="001B01F9"/>
    <w:rsid w:val="001C41F9"/>
    <w:rsid w:val="001F4992"/>
    <w:rsid w:val="00211686"/>
    <w:rsid w:val="0025271C"/>
    <w:rsid w:val="002549DD"/>
    <w:rsid w:val="002562E7"/>
    <w:rsid w:val="00285C1D"/>
    <w:rsid w:val="002C3AAE"/>
    <w:rsid w:val="002D292B"/>
    <w:rsid w:val="00302C5D"/>
    <w:rsid w:val="00324F79"/>
    <w:rsid w:val="003327F5"/>
    <w:rsid w:val="00340CAF"/>
    <w:rsid w:val="003C0D41"/>
    <w:rsid w:val="003E085C"/>
    <w:rsid w:val="003E7B3A"/>
    <w:rsid w:val="003F70D3"/>
    <w:rsid w:val="0040067F"/>
    <w:rsid w:val="00416364"/>
    <w:rsid w:val="00431B29"/>
    <w:rsid w:val="00440416"/>
    <w:rsid w:val="00462EAD"/>
    <w:rsid w:val="0047429C"/>
    <w:rsid w:val="004A6170"/>
    <w:rsid w:val="004B2D3B"/>
    <w:rsid w:val="004F0971"/>
    <w:rsid w:val="004F6AAC"/>
    <w:rsid w:val="00512F2D"/>
    <w:rsid w:val="00570FBB"/>
    <w:rsid w:val="00583B82"/>
    <w:rsid w:val="005923AC"/>
    <w:rsid w:val="005A7721"/>
    <w:rsid w:val="005D5149"/>
    <w:rsid w:val="005E656F"/>
    <w:rsid w:val="0064142A"/>
    <w:rsid w:val="00657E38"/>
    <w:rsid w:val="00667021"/>
    <w:rsid w:val="0069070D"/>
    <w:rsid w:val="006974E1"/>
    <w:rsid w:val="006C0896"/>
    <w:rsid w:val="006C117B"/>
    <w:rsid w:val="006F513E"/>
    <w:rsid w:val="00712732"/>
    <w:rsid w:val="007675C1"/>
    <w:rsid w:val="007A00B8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5C0B"/>
    <w:rsid w:val="008B63DD"/>
    <w:rsid w:val="008D3105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03073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B10C6B"/>
    <w:rsid w:val="00B37C7E"/>
    <w:rsid w:val="00B4444D"/>
    <w:rsid w:val="00B503D7"/>
    <w:rsid w:val="00B65B09"/>
    <w:rsid w:val="00B8398E"/>
    <w:rsid w:val="00B85583"/>
    <w:rsid w:val="00B9476B"/>
    <w:rsid w:val="00BC3952"/>
    <w:rsid w:val="00BE5AB8"/>
    <w:rsid w:val="00BF3C3E"/>
    <w:rsid w:val="00C0721F"/>
    <w:rsid w:val="00C32B94"/>
    <w:rsid w:val="00C44DFB"/>
    <w:rsid w:val="00C6519B"/>
    <w:rsid w:val="00C70F21"/>
    <w:rsid w:val="00C7354B"/>
    <w:rsid w:val="00C91863"/>
    <w:rsid w:val="00C91F9B"/>
    <w:rsid w:val="00CC233C"/>
    <w:rsid w:val="00CD3A57"/>
    <w:rsid w:val="00CE7B56"/>
    <w:rsid w:val="00D151A9"/>
    <w:rsid w:val="00D73660"/>
    <w:rsid w:val="00D84FBB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BFD0A7-FC87-49DD-9443-256CE106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2026-02-19T06:04:00Z</dcterms:created>
  <dcterms:modified xsi:type="dcterms:W3CDTF">2026-02-19T06:04:00Z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