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44"/>
        <w:gridCol w:w="3460"/>
        <w:gridCol w:w="3462"/>
      </w:tblGrid>
      <w:tr w:rsidR="00F47B84" w:rsidRPr="00C60F67" w14:paraId="31547B57" w14:textId="31763499" w:rsidTr="00766BF0">
        <w:trPr>
          <w:trHeight w:val="2268"/>
        </w:trPr>
        <w:tc>
          <w:tcPr>
            <w:tcW w:w="1693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8"/>
              <w:gridCol w:w="1902"/>
              <w:gridCol w:w="907"/>
              <w:gridCol w:w="367"/>
            </w:tblGrid>
            <w:tr w:rsidR="00F47B84" w:rsidRPr="00C60F67" w14:paraId="181FF58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61B41215" w14:textId="77777777" w:rsidR="00F47B84" w:rsidRPr="00C60F67" w:rsidRDefault="00F47B84" w:rsidP="00FA5682">
                  <w:pPr>
                    <w:pStyle w:val="ad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426960E" w14:textId="169E51C2" w:rsidR="00F47B84" w:rsidRPr="00C60F67" w:rsidRDefault="00DA4F9A" w:rsidP="00FA5682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NOVEMBER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7577C89" w14:textId="32E4055A" w:rsidR="00F47B84" w:rsidRPr="00C60F67" w:rsidRDefault="00F47B84" w:rsidP="00FA5682">
                  <w:pPr>
                    <w:pStyle w:val="ad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0FE556C" w14:textId="77777777" w:rsidR="00F47B84" w:rsidRPr="00C60F67" w:rsidRDefault="00F47B84" w:rsidP="00FA5682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D1B78CA" w14:textId="77777777" w:rsidR="00F47B84" w:rsidRPr="00C60F67" w:rsidRDefault="00F47B84" w:rsidP="00FA5682">
            <w:pPr>
              <w:pStyle w:val="Months"/>
              <w:jc w:val="center"/>
              <w:rPr>
                <w:rFonts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6"/>
              <w:gridCol w:w="500"/>
              <w:gridCol w:w="502"/>
              <w:gridCol w:w="501"/>
              <w:gridCol w:w="502"/>
              <w:gridCol w:w="516"/>
              <w:gridCol w:w="507"/>
            </w:tblGrid>
            <w:tr w:rsidR="00F47B84" w:rsidRPr="00C60F67" w14:paraId="2F1D1CB1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41F5A610" w14:textId="32D49663" w:rsidR="00F47B84" w:rsidRPr="00C60F67" w:rsidRDefault="00DA4F9A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07F09500" w14:textId="477C98A9" w:rsidR="00F47B84" w:rsidRPr="00C60F67" w:rsidRDefault="00DA4F9A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3390C4AB" w14:textId="12D21288" w:rsidR="00F47B84" w:rsidRPr="00C60F67" w:rsidRDefault="00DA4F9A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53D59947" w14:textId="52A8308F" w:rsidR="00F47B84" w:rsidRPr="00C60F67" w:rsidRDefault="00DA4F9A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44662BBC" w14:textId="02951406" w:rsidR="00F47B84" w:rsidRPr="00C60F67" w:rsidRDefault="00DA4F9A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1EA89734" w14:textId="68D84440" w:rsidR="00F47B84" w:rsidRPr="008C6D90" w:rsidRDefault="00DA4F9A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44BD5971" w14:textId="56A6DC25" w:rsidR="00F47B84" w:rsidRPr="008C6D90" w:rsidRDefault="00DA4F9A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C60F67" w14:paraId="779567F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E28793" w14:textId="19483E84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77BAA4" w14:textId="21017670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3DB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3FEDD0" w14:textId="2B2A4231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3DB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292FBEF" w14:textId="70843A42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3DB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BD7E295" w14:textId="16CD311B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3DB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41C3130" w14:textId="513875A7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3DBA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897EE14" w14:textId="7E7905D6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3DBA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3DBA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7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3DBA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7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44FE0E9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2E59F" w14:textId="0A3CA191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EFCBB9" w14:textId="7DEA2E24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672C34" w14:textId="3B1A730D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17C957" w14:textId="59FD94F2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3F196" w14:textId="11B7DA3A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A7DF4F" w14:textId="68D4D87F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7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2EAF0B" w14:textId="4F26B66F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8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62758C5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194C9" w14:textId="5C18EAB8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35C121" w14:textId="42ABC732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03EEE3A" w14:textId="19E3B3B2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45D561" w14:textId="4BB9EB52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17A775" w14:textId="3A95304D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8004B8" w14:textId="01FF8A43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14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CD80" w14:textId="0089C30E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15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7CA9787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964544" w14:textId="41306E5F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EC231C" w14:textId="7C4C2089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0BC81C" w14:textId="1AD25896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892F8" w14:textId="355B6383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B01CB" w14:textId="0068AA21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80B072" w14:textId="7EB79AC0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21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FDEE3D" w14:textId="1E3C3464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22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4E6C149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806DEA" w14:textId="71A532C2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057277" w14:textId="21121289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A050B83" w14:textId="3B309C70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97509E" w14:textId="5FEE0BEB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DFCA7CD" w14:textId="48FFBA4B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BE1441" w14:textId="7502EA1C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28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1BBE9C" w14:textId="394FE3DC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29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1C72D97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5F3F0C" w14:textId="5C6C044D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0286CE" w14:textId="77C6FDC4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A4F9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FA3F57" w14:textId="77777777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5CB06B" w14:textId="77777777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8BB1B" w14:textId="77777777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5EEA86" w14:textId="77777777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581037" w14:textId="77777777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67E32A31" w14:textId="77777777" w:rsidR="00F47B84" w:rsidRPr="00C60F67" w:rsidRDefault="00F47B84" w:rsidP="00FC5F25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653" w:type="pct"/>
            <w:tcMar>
              <w:left w:w="142" w:type="dxa"/>
              <w:right w:w="142" w:type="dxa"/>
            </w:tcMar>
            <w:vAlign w:val="bottom"/>
          </w:tcPr>
          <w:p w14:paraId="1A791A9E" w14:textId="43096608" w:rsidR="00F47B84" w:rsidRPr="008C6D90" w:rsidRDefault="00DA4F9A" w:rsidP="00F47B84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DECEMBER</w:t>
            </w:r>
          </w:p>
          <w:p w14:paraId="3D8BA562" w14:textId="19CB65BD" w:rsidR="00F47B84" w:rsidRPr="00C60F67" w:rsidRDefault="00F47B84" w:rsidP="00F47B84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2026</w:t>
            </w: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1654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3462"/>
            </w:tblGrid>
            <w:tr w:rsidR="000E31BF" w:rsidRPr="00C60F67" w14:paraId="11B2D474" w14:textId="77777777" w:rsidTr="000E31BF">
              <w:trPr>
                <w:trHeight w:val="2268"/>
              </w:trPr>
              <w:tc>
                <w:tcPr>
                  <w:tcW w:w="5000" w:type="pct"/>
                  <w:vAlign w:val="bottom"/>
                </w:tcPr>
                <w:tbl>
                  <w:tblPr>
                    <w:tblStyle w:val="ae"/>
                    <w:tblW w:w="5000" w:type="pct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537"/>
                    <w:gridCol w:w="1480"/>
                    <w:gridCol w:w="907"/>
                    <w:gridCol w:w="538"/>
                  </w:tblGrid>
                  <w:tr w:rsidR="00D43DBA" w:rsidRPr="00C60F67" w14:paraId="706B3B8A" w14:textId="77777777" w:rsidTr="00D43DBA">
                    <w:trPr>
                      <w:trHeight w:val="227"/>
                      <w:jc w:val="center"/>
                    </w:trPr>
                    <w:tc>
                      <w:tcPr>
                        <w:tcW w:w="776" w:type="pct"/>
                        <w:vAlign w:val="center"/>
                      </w:tcPr>
                      <w:p w14:paraId="6AEADF19" w14:textId="77777777" w:rsidR="00D43DBA" w:rsidRPr="00C60F67" w:rsidRDefault="00D43DBA" w:rsidP="00D43DBA">
                        <w:pPr>
                          <w:pStyle w:val="ad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  <w:tc>
                      <w:tcPr>
                        <w:tcW w:w="2137" w:type="pct"/>
                        <w:tcMar>
                          <w:left w:w="142" w:type="dxa"/>
                          <w:right w:w="142" w:type="dxa"/>
                        </w:tcMar>
                        <w:vAlign w:val="bottom"/>
                      </w:tcPr>
                      <w:p w14:paraId="4F7DB52C" w14:textId="4D5296B9" w:rsidR="00D43DBA" w:rsidRPr="00C60F67" w:rsidRDefault="00DA4F9A" w:rsidP="00D43DBA">
                        <w:pPr>
                          <w:pStyle w:val="ad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JANUÁR</w:t>
                        </w:r>
                      </w:p>
                    </w:tc>
                    <w:tc>
                      <w:tcPr>
                        <w:tcW w:w="1310" w:type="pct"/>
                        <w:tcMar>
                          <w:left w:w="142" w:type="dxa"/>
                          <w:right w:w="142" w:type="dxa"/>
                        </w:tcMar>
                        <w:vAlign w:val="bottom"/>
                      </w:tcPr>
                      <w:p w14:paraId="249C32D3" w14:textId="604E8E55" w:rsidR="00D43DBA" w:rsidRPr="00C60F67" w:rsidRDefault="00D43DBA" w:rsidP="00D43DBA">
                        <w:pPr>
                          <w:pStyle w:val="ad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 MonthStart1 \@  yyyy   \* MERGEFORMAT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2026</w: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77" w:type="pct"/>
                        <w:vAlign w:val="bottom"/>
                      </w:tcPr>
                      <w:p w14:paraId="17569A54" w14:textId="77777777" w:rsidR="00D43DBA" w:rsidRPr="00C60F67" w:rsidRDefault="00D43DBA" w:rsidP="00D43DBA">
                        <w:pPr>
                          <w:pStyle w:val="ad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CD811B8" w14:textId="77777777" w:rsidR="00D43DBA" w:rsidRPr="00C60F67" w:rsidRDefault="00D43DBA" w:rsidP="00D43DB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10"/>
                      <w:szCs w:val="10"/>
                    </w:rPr>
                  </w:pPr>
                </w:p>
                <w:tbl>
                  <w:tblPr>
                    <w:tblStyle w:val="CalendarTable"/>
                    <w:tblW w:w="5000" w:type="pct"/>
                    <w:tblCellMar>
                      <w:left w:w="142" w:type="dxa"/>
                      <w:right w:w="142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95"/>
                    <w:gridCol w:w="495"/>
                    <w:gridCol w:w="495"/>
                    <w:gridCol w:w="495"/>
                    <w:gridCol w:w="494"/>
                    <w:gridCol w:w="494"/>
                    <w:gridCol w:w="494"/>
                  </w:tblGrid>
                  <w:tr w:rsidR="00D43DBA" w:rsidRPr="00C60F67" w14:paraId="07626498" w14:textId="77777777" w:rsidTr="00F32D0C">
                    <w:trPr>
                      <w:trHeight w:val="170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682CB1F5" w14:textId="52C2AD33" w:rsidR="00D43DBA" w:rsidRPr="00C60F67" w:rsidRDefault="00DA4F9A" w:rsidP="00D43DB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  <w:t>PO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15B3F659" w14:textId="277F828A" w:rsidR="00D43DBA" w:rsidRPr="00C60F67" w:rsidRDefault="00DA4F9A" w:rsidP="00D43DB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33FE6EDA" w14:textId="2BFA8F0D" w:rsidR="00D43DBA" w:rsidRPr="00C60F67" w:rsidRDefault="00DA4F9A" w:rsidP="00D43DB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2EF75B7" w14:textId="6DD79B5D" w:rsidR="00D43DBA" w:rsidRPr="00C60F67" w:rsidRDefault="00DA4F9A" w:rsidP="00D43DB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7783C31F" w14:textId="790D0BA3" w:rsidR="00D43DBA" w:rsidRPr="00C60F67" w:rsidRDefault="00DA4F9A" w:rsidP="00D43DB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14E16DB5" w14:textId="0442D861" w:rsidR="00D43DBA" w:rsidRPr="008C6D90" w:rsidRDefault="00DA4F9A" w:rsidP="00D43DB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273A6C88" w14:textId="0C88C26C" w:rsidR="00D43DBA" w:rsidRPr="008C6D90" w:rsidRDefault="00DA4F9A" w:rsidP="00D43DB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  <w:t>NE</w:t>
                        </w:r>
                      </w:p>
                    </w:tc>
                  </w:tr>
                  <w:tr w:rsidR="00D43DBA" w:rsidRPr="00C60F67" w14:paraId="11B907CB" w14:textId="77777777" w:rsidTr="00F32D0C">
                    <w:trPr>
                      <w:trHeight w:val="170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tcMar>
                          <w:right w:w="142" w:type="dxa"/>
                        </w:tcMar>
                        <w:vAlign w:val="center"/>
                      </w:tcPr>
                      <w:p w14:paraId="64B9BDC2" w14:textId="7E40EEA6" w:rsidR="00D43DBA" w:rsidRPr="00C60F67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tcMar>
                          <w:right w:w="142" w:type="dxa"/>
                        </w:tcMar>
                        <w:vAlign w:val="center"/>
                      </w:tcPr>
                      <w:p w14:paraId="44B1B190" w14:textId="40877C6B" w:rsidR="00D43DBA" w:rsidRPr="00C60F67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tcMar>
                          <w:right w:w="142" w:type="dxa"/>
                        </w:tcMar>
                        <w:vAlign w:val="center"/>
                      </w:tcPr>
                      <w:p w14:paraId="6FF5C557" w14:textId="67B22F9D" w:rsidR="00D43DBA" w:rsidRPr="00C60F67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tcMar>
                          <w:right w:w="142" w:type="dxa"/>
                        </w:tcMar>
                        <w:vAlign w:val="center"/>
                      </w:tcPr>
                      <w:p w14:paraId="42A08740" w14:textId="110B069D" w:rsidR="00D43DBA" w:rsidRPr="00C60F67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tcMar>
                          <w:right w:w="142" w:type="dxa"/>
                        </w:tcMar>
                        <w:vAlign w:val="center"/>
                      </w:tcPr>
                      <w:p w14:paraId="23718AC7" w14:textId="5F3AC6F9" w:rsidR="00D43DBA" w:rsidRPr="00C60F67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tcMar>
                          <w:right w:w="142" w:type="dxa"/>
                        </w:tcMar>
                        <w:vAlign w:val="center"/>
                      </w:tcPr>
                      <w:p w14:paraId="55E5B6AE" w14:textId="37063EFE" w:rsidR="00D43DBA" w:rsidRPr="008C6D90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tcMar>
                          <w:right w:w="142" w:type="dxa"/>
                        </w:tcMar>
                        <w:vAlign w:val="center"/>
                      </w:tcPr>
                      <w:p w14:paraId="689E0880" w14:textId="67F5B466" w:rsidR="00D43DBA" w:rsidRPr="008C6D90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43DBA" w:rsidRPr="00C60F67" w14:paraId="4E6663EC" w14:textId="77777777" w:rsidTr="00F32D0C">
                    <w:trPr>
                      <w:trHeight w:val="170"/>
                    </w:trPr>
                    <w:tc>
                      <w:tcPr>
                        <w:tcW w:w="713" w:type="pct"/>
                        <w:tcMar>
                          <w:right w:w="142" w:type="dxa"/>
                        </w:tcMar>
                        <w:vAlign w:val="center"/>
                      </w:tcPr>
                      <w:p w14:paraId="026CC2CD" w14:textId="78A2B2EA" w:rsidR="00D43DBA" w:rsidRPr="00C60F67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2179F3F6" w14:textId="3E89D733" w:rsidR="00D43DBA" w:rsidRPr="00C60F67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5E90F4C4" w14:textId="41443332" w:rsidR="00D43DBA" w:rsidRPr="00C60F67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7A0AF038" w14:textId="193E775C" w:rsidR="00D43DBA" w:rsidRPr="00C60F67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10AE9F90" w14:textId="1E13A216" w:rsidR="00D43DBA" w:rsidRPr="00C60F67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162C1DAC" w14:textId="4D6A389F" w:rsidR="00D43DBA" w:rsidRPr="008C6D90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357B1877" w14:textId="672D1C3C" w:rsidR="00D43DBA" w:rsidRPr="008C6D90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43DBA" w:rsidRPr="00C60F67" w14:paraId="276D133D" w14:textId="77777777" w:rsidTr="00F32D0C">
                    <w:trPr>
                      <w:trHeight w:val="170"/>
                    </w:trPr>
                    <w:tc>
                      <w:tcPr>
                        <w:tcW w:w="713" w:type="pct"/>
                        <w:tcMar>
                          <w:right w:w="142" w:type="dxa"/>
                        </w:tcMar>
                        <w:vAlign w:val="center"/>
                      </w:tcPr>
                      <w:p w14:paraId="491434A4" w14:textId="648850B6" w:rsidR="00D43DBA" w:rsidRPr="00C60F67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2734649A" w14:textId="336F2DE5" w:rsidR="00D43DBA" w:rsidRPr="00C60F67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20042670" w14:textId="04DC7B2B" w:rsidR="00D43DBA" w:rsidRPr="00C60F67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5A435CE5" w14:textId="2637CBB4" w:rsidR="00D43DBA" w:rsidRPr="00C60F67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654F9E99" w14:textId="067ED649" w:rsidR="00D43DBA" w:rsidRPr="00C60F67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3A843284" w14:textId="5DBFF799" w:rsidR="00D43DBA" w:rsidRPr="008C6D90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7C92D11C" w14:textId="682F9312" w:rsidR="00D43DBA" w:rsidRPr="008C6D90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43DBA" w:rsidRPr="00C60F67" w14:paraId="34CAC17A" w14:textId="77777777" w:rsidTr="00F32D0C">
                    <w:trPr>
                      <w:trHeight w:val="170"/>
                    </w:trPr>
                    <w:tc>
                      <w:tcPr>
                        <w:tcW w:w="713" w:type="pct"/>
                        <w:tcMar>
                          <w:right w:w="142" w:type="dxa"/>
                        </w:tcMar>
                        <w:vAlign w:val="center"/>
                      </w:tcPr>
                      <w:p w14:paraId="1E87CC93" w14:textId="5D9AA629" w:rsidR="00D43DBA" w:rsidRPr="00C60F67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5ABFECD5" w14:textId="49CE822C" w:rsidR="00D43DBA" w:rsidRPr="00C60F67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0FED8185" w14:textId="3C684095" w:rsidR="00D43DBA" w:rsidRPr="00C60F67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258E9280" w14:textId="534625D6" w:rsidR="00D43DBA" w:rsidRPr="00C60F67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69970167" w14:textId="6CB1C6AD" w:rsidR="00D43DBA" w:rsidRPr="00C60F67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611DC281" w14:textId="0EB36407" w:rsidR="00D43DBA" w:rsidRPr="008C6D90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4DBBB2E4" w14:textId="10C6DAAA" w:rsidR="00D43DBA" w:rsidRPr="008C6D90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43DBA" w:rsidRPr="00C60F67" w14:paraId="6B4A3F84" w14:textId="77777777" w:rsidTr="00F32D0C">
                    <w:trPr>
                      <w:trHeight w:val="170"/>
                    </w:trPr>
                    <w:tc>
                      <w:tcPr>
                        <w:tcW w:w="713" w:type="pct"/>
                        <w:tcMar>
                          <w:right w:w="142" w:type="dxa"/>
                        </w:tcMar>
                        <w:vAlign w:val="center"/>
                      </w:tcPr>
                      <w:p w14:paraId="616D2755" w14:textId="2BE26493" w:rsidR="00D43DBA" w:rsidRPr="00C60F67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338AC2B1" w14:textId="1D1BE983" w:rsidR="00D43DBA" w:rsidRPr="00C60F67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6D5BDFD5" w14:textId="1ECB0908" w:rsidR="00D43DBA" w:rsidRPr="00C60F67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78A6DEEB" w14:textId="773DB94B" w:rsidR="00D43DBA" w:rsidRPr="00C60F67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34C2D6FB" w14:textId="4EDA11A9" w:rsidR="00D43DBA" w:rsidRPr="00C60F67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31BE2D88" w14:textId="22CC5852" w:rsidR="00D43DBA" w:rsidRPr="008C6D90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67E585C8" w14:textId="724DB914" w:rsidR="00D43DBA" w:rsidRPr="008C6D90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8C6D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43DBA" w:rsidRPr="00C60F67" w14:paraId="457CF7AF" w14:textId="77777777" w:rsidTr="00F32D0C">
                    <w:trPr>
                      <w:trHeight w:val="170"/>
                    </w:trPr>
                    <w:tc>
                      <w:tcPr>
                        <w:tcW w:w="713" w:type="pct"/>
                        <w:tcMar>
                          <w:right w:w="142" w:type="dxa"/>
                        </w:tcMar>
                        <w:vAlign w:val="center"/>
                      </w:tcPr>
                      <w:p w14:paraId="1A73A071" w14:textId="67444B46" w:rsidR="00D43DBA" w:rsidRPr="00C60F67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60DEE1B2" w14:textId="04C87B86" w:rsidR="00D43DBA" w:rsidRPr="00C60F67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DA4F9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C60F6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618550EA" w14:textId="77777777" w:rsidR="00D43DBA" w:rsidRPr="00C60F67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527E0663" w14:textId="77777777" w:rsidR="00D43DBA" w:rsidRPr="00C60F67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47C7D496" w14:textId="77777777" w:rsidR="00D43DBA" w:rsidRPr="00C60F67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5833696A" w14:textId="77777777" w:rsidR="00D43DBA" w:rsidRPr="008C6D90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475FE910" w14:textId="77777777" w:rsidR="00D43DBA" w:rsidRPr="008C6D90" w:rsidRDefault="00D43DBA" w:rsidP="00D43DB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B21908A" w14:textId="77777777" w:rsidR="000E31BF" w:rsidRPr="00C60F67" w:rsidRDefault="000E31BF" w:rsidP="000E31BF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</w:pPr>
                </w:p>
              </w:tc>
            </w:tr>
          </w:tbl>
          <w:p w14:paraId="1ECCA774" w14:textId="77777777" w:rsidR="00F47B84" w:rsidRPr="00C60F67" w:rsidRDefault="00F47B84" w:rsidP="00FC5F25">
            <w:pPr>
              <w:pStyle w:val="ad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D4CAD8A" w14:textId="3E62D5A8" w:rsidR="00ED5F48" w:rsidRPr="00C60F67" w:rsidRDefault="00ED5F48" w:rsidP="00FC5F25">
      <w:pPr>
        <w:pStyle w:val="Months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6F5860" w:rsidRPr="00C60F67" w14:paraId="1C608AFC" w14:textId="77777777" w:rsidTr="00907BEC">
        <w:trPr>
          <w:trHeight w:val="340"/>
        </w:trPr>
        <w:tc>
          <w:tcPr>
            <w:tcW w:w="707" w:type="pct"/>
            <w:vAlign w:val="center"/>
          </w:tcPr>
          <w:p w14:paraId="01AA947D" w14:textId="4B481E3A" w:rsidR="006F5860" w:rsidRPr="008C6D90" w:rsidRDefault="00DA4F9A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PONDELOK</w:t>
            </w:r>
          </w:p>
        </w:tc>
        <w:tc>
          <w:tcPr>
            <w:tcW w:w="716" w:type="pct"/>
            <w:vAlign w:val="center"/>
          </w:tcPr>
          <w:p w14:paraId="080F3955" w14:textId="626693BE" w:rsidR="006F5860" w:rsidRPr="008C6D90" w:rsidRDefault="00DA4F9A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UTOROK</w:t>
            </w:r>
          </w:p>
        </w:tc>
        <w:tc>
          <w:tcPr>
            <w:tcW w:w="718" w:type="pct"/>
            <w:vAlign w:val="center"/>
          </w:tcPr>
          <w:p w14:paraId="4B173504" w14:textId="48BFFEAD" w:rsidR="006F5860" w:rsidRPr="008C6D90" w:rsidRDefault="00DA4F9A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STREDA</w:t>
            </w:r>
          </w:p>
        </w:tc>
        <w:tc>
          <w:tcPr>
            <w:tcW w:w="718" w:type="pct"/>
            <w:vAlign w:val="center"/>
          </w:tcPr>
          <w:p w14:paraId="5459C1B2" w14:textId="19FF40F0" w:rsidR="006F5860" w:rsidRPr="008C6D90" w:rsidRDefault="00DA4F9A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ŠTVRTOK</w:t>
            </w:r>
          </w:p>
        </w:tc>
        <w:tc>
          <w:tcPr>
            <w:tcW w:w="718" w:type="pct"/>
            <w:vAlign w:val="center"/>
          </w:tcPr>
          <w:p w14:paraId="12689FC3" w14:textId="535FAEE8" w:rsidR="006F5860" w:rsidRPr="008C6D90" w:rsidRDefault="00DA4F9A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PIATOK</w:t>
            </w:r>
          </w:p>
        </w:tc>
        <w:tc>
          <w:tcPr>
            <w:tcW w:w="718" w:type="pct"/>
            <w:vAlign w:val="center"/>
          </w:tcPr>
          <w:p w14:paraId="52C5A400" w14:textId="7C165083" w:rsidR="006F5860" w:rsidRPr="008C6D90" w:rsidRDefault="00DA4F9A" w:rsidP="006F5860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SOBOTA</w:t>
            </w:r>
          </w:p>
        </w:tc>
        <w:tc>
          <w:tcPr>
            <w:tcW w:w="705" w:type="pct"/>
            <w:vAlign w:val="center"/>
          </w:tcPr>
          <w:p w14:paraId="03317BA1" w14:textId="63165AC9" w:rsidR="006F5860" w:rsidRPr="008C6D90" w:rsidRDefault="00DA4F9A" w:rsidP="006F5860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NEDEĽA</w:t>
            </w:r>
          </w:p>
        </w:tc>
      </w:tr>
      <w:tr w:rsidR="00ED5F48" w:rsidRPr="00C60F67" w14:paraId="7C17943B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EC0A191" w14:textId="53EEB9D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03151C" w14:textId="0D06406F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3DB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7090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4DC06B" w14:textId="14857322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DB9C6B" w14:textId="09173FC5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0C7CA6" w14:textId="6C23A06F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B16ECF4" w14:textId="021C8A44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вторник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“суббота" 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5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98D4833" w14:textId="7B5B47A4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вторник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6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07F4FCFD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F9E951E" w14:textId="429951C0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CB7923" w14:textId="1206C326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F31A5E" w14:textId="511E0464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475C4A" w14:textId="6EA98090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AC826A" w14:textId="1C41401A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13D5FA" w14:textId="068CB602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12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304BDE0" w14:textId="2D6185AB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13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67DB9DAF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C9A3BBE" w14:textId="0765EDC1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3F2CCF4" w14:textId="07EAD565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AD79D1" w14:textId="17AD3D43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E272435" w14:textId="53486910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A50AED" w14:textId="62D3B310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CA101BC" w14:textId="26B56052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19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7CC68C2" w14:textId="1757307A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20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2953C655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3D4027" w14:textId="1447D81B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BD3027E" w14:textId="0E811980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136C06" w14:textId="0CF2CFFE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23EA43" w14:textId="65B8E1C3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DEDC25" w14:textId="772CAC2B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B015B6" w14:textId="333A2A26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26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73DCFA5" w14:textId="2FCF7486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27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5CCE256B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DEC791C" w14:textId="0BAEB57A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3EECC90" w14:textId="375F205A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2A7C4A" w14:textId="21BABA33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EF03C3" w14:textId="3C4C0EDC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704AB9" w14:textId="0F417088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43DB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EF70DB" w14:textId="42D57ABE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43DBA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43DBA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968E1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1C92646" w14:textId="2B721642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968E1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968E1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968E1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968E1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043F7B53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B7E597A" w14:textId="3103A9D1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68E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68E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68E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68E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B94D4" w14:textId="2ABE9E24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F9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68E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68E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68E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68E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C97E6E" w14:textId="7777777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6040DA4" w14:textId="7777777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C1197" w14:textId="7777777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8B8C80" w14:textId="77777777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099B848" w14:textId="77777777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C60F67" w:rsidRDefault="00ED5F48" w:rsidP="00FC5F2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60F67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CD793" w14:textId="77777777" w:rsidR="00ED635E" w:rsidRDefault="00ED635E">
      <w:pPr>
        <w:spacing w:after="0"/>
      </w:pPr>
      <w:r>
        <w:separator/>
      </w:r>
    </w:p>
  </w:endnote>
  <w:endnote w:type="continuationSeparator" w:id="0">
    <w:p w14:paraId="037A2AE6" w14:textId="77777777" w:rsidR="00ED635E" w:rsidRDefault="00ED63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7BCF3" w14:textId="77777777" w:rsidR="00ED635E" w:rsidRDefault="00ED635E">
      <w:pPr>
        <w:spacing w:after="0"/>
      </w:pPr>
      <w:r>
        <w:separator/>
      </w:r>
    </w:p>
  </w:footnote>
  <w:footnote w:type="continuationSeparator" w:id="0">
    <w:p w14:paraId="6670E61D" w14:textId="77777777" w:rsidR="00ED635E" w:rsidRDefault="00ED635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0E31BF"/>
    <w:rsid w:val="00105630"/>
    <w:rsid w:val="001274F3"/>
    <w:rsid w:val="00151CCE"/>
    <w:rsid w:val="001B01F9"/>
    <w:rsid w:val="001C41F9"/>
    <w:rsid w:val="00285C1D"/>
    <w:rsid w:val="002A6420"/>
    <w:rsid w:val="003108C9"/>
    <w:rsid w:val="0031649E"/>
    <w:rsid w:val="003164D3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5506C"/>
    <w:rsid w:val="00462EAD"/>
    <w:rsid w:val="004A6170"/>
    <w:rsid w:val="004C2B84"/>
    <w:rsid w:val="004F51D0"/>
    <w:rsid w:val="004F6AAC"/>
    <w:rsid w:val="00504E80"/>
    <w:rsid w:val="00512F2D"/>
    <w:rsid w:val="00557C39"/>
    <w:rsid w:val="00570FBB"/>
    <w:rsid w:val="00583B82"/>
    <w:rsid w:val="00592254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00320"/>
    <w:rsid w:val="0075629F"/>
    <w:rsid w:val="00766BF0"/>
    <w:rsid w:val="007A28B3"/>
    <w:rsid w:val="007C0139"/>
    <w:rsid w:val="007D45A1"/>
    <w:rsid w:val="007D7864"/>
    <w:rsid w:val="007F564D"/>
    <w:rsid w:val="008629C6"/>
    <w:rsid w:val="008B1201"/>
    <w:rsid w:val="008B5AB7"/>
    <w:rsid w:val="008C6D90"/>
    <w:rsid w:val="008E7BE9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85583"/>
    <w:rsid w:val="00B9476B"/>
    <w:rsid w:val="00BA6FB3"/>
    <w:rsid w:val="00BC3952"/>
    <w:rsid w:val="00BE5AB8"/>
    <w:rsid w:val="00BF2AA2"/>
    <w:rsid w:val="00BF49DC"/>
    <w:rsid w:val="00C375A4"/>
    <w:rsid w:val="00C44DFB"/>
    <w:rsid w:val="00C60F67"/>
    <w:rsid w:val="00C6519B"/>
    <w:rsid w:val="00C70F21"/>
    <w:rsid w:val="00C72049"/>
    <w:rsid w:val="00C7354B"/>
    <w:rsid w:val="00C800AA"/>
    <w:rsid w:val="00C85B38"/>
    <w:rsid w:val="00C91F9B"/>
    <w:rsid w:val="00CA2EF6"/>
    <w:rsid w:val="00CF6166"/>
    <w:rsid w:val="00D43DBA"/>
    <w:rsid w:val="00D47677"/>
    <w:rsid w:val="00D968E1"/>
    <w:rsid w:val="00DA0093"/>
    <w:rsid w:val="00DA4F9A"/>
    <w:rsid w:val="00DE32AC"/>
    <w:rsid w:val="00E1407A"/>
    <w:rsid w:val="00E33F1A"/>
    <w:rsid w:val="00E50BDE"/>
    <w:rsid w:val="00E73281"/>
    <w:rsid w:val="00E774CD"/>
    <w:rsid w:val="00E77E1D"/>
    <w:rsid w:val="00E97684"/>
    <w:rsid w:val="00ED5F48"/>
    <w:rsid w:val="00ED635E"/>
    <w:rsid w:val="00ED75B6"/>
    <w:rsid w:val="00F0177B"/>
    <w:rsid w:val="00F02E73"/>
    <w:rsid w:val="00F44587"/>
    <w:rsid w:val="00F47B84"/>
    <w:rsid w:val="00F7090A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2026-02-07T16:28:00Z</dcterms:created>
  <dcterms:modified xsi:type="dcterms:W3CDTF">2026-02-07T16:28:00Z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