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14F0865B" w:rsidR="00ED5F48" w:rsidRPr="00A113D3" w:rsidRDefault="005A2BFF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7B031514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1AA947D" w14:textId="5AF5C52A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080F3955" w14:textId="21926741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4B173504" w14:textId="16567DDA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59C1B2" w14:textId="5F8D0EB9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12689FC3" w14:textId="19CB0200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52C5A400" w14:textId="70EA6A74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3317BA1" w14:textId="45695C71" w:rsidR="00A113D3" w:rsidRPr="006D5311" w:rsidRDefault="005A2BF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1EB6A5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52B23A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13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13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13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10860E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1A3D9F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218BE0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2C6FB8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5FCEE9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3CC79B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5680B3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023776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51A1D25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7D03AD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4B8520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3D6964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6A6A1D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60EB191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1579F4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5D98A4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52C2E4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4791F6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47C754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44AEBC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12AD02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689DFC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1D03EF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35A44A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1611B6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03CCF4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3C98F2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4BDCA8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048BE6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1162CD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236550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29B206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6BF894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1B3F6B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27C366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2B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61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8C1AF" w14:textId="77777777" w:rsidR="00CD34E1" w:rsidRDefault="00CD34E1">
      <w:pPr>
        <w:spacing w:after="0"/>
      </w:pPr>
      <w:r>
        <w:separator/>
      </w:r>
    </w:p>
  </w:endnote>
  <w:endnote w:type="continuationSeparator" w:id="0">
    <w:p w14:paraId="1AF76A98" w14:textId="77777777" w:rsidR="00CD34E1" w:rsidRDefault="00CD34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0479" w14:textId="77777777" w:rsidR="00CD34E1" w:rsidRDefault="00CD34E1">
      <w:pPr>
        <w:spacing w:after="0"/>
      </w:pPr>
      <w:r>
        <w:separator/>
      </w:r>
    </w:p>
  </w:footnote>
  <w:footnote w:type="continuationSeparator" w:id="0">
    <w:p w14:paraId="65F95241" w14:textId="77777777" w:rsidR="00CD34E1" w:rsidRDefault="00CD34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97F7B"/>
    <w:rsid w:val="001B01F9"/>
    <w:rsid w:val="001B1D9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0620D"/>
    <w:rsid w:val="00512F2D"/>
    <w:rsid w:val="00570FBB"/>
    <w:rsid w:val="00583B82"/>
    <w:rsid w:val="005923AC"/>
    <w:rsid w:val="005A2BFF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01348"/>
    <w:rsid w:val="00783C55"/>
    <w:rsid w:val="00796E17"/>
    <w:rsid w:val="007C0139"/>
    <w:rsid w:val="007D45A1"/>
    <w:rsid w:val="007F564D"/>
    <w:rsid w:val="0083193D"/>
    <w:rsid w:val="00895F83"/>
    <w:rsid w:val="0089610A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AE3828"/>
    <w:rsid w:val="00B37C7E"/>
    <w:rsid w:val="00B61620"/>
    <w:rsid w:val="00B65B09"/>
    <w:rsid w:val="00B85583"/>
    <w:rsid w:val="00B9476B"/>
    <w:rsid w:val="00BC3952"/>
    <w:rsid w:val="00BE26DF"/>
    <w:rsid w:val="00BE5AB8"/>
    <w:rsid w:val="00BF49DC"/>
    <w:rsid w:val="00C44DFB"/>
    <w:rsid w:val="00C6519B"/>
    <w:rsid w:val="00C66DC1"/>
    <w:rsid w:val="00C70F21"/>
    <w:rsid w:val="00C7354B"/>
    <w:rsid w:val="00C800AA"/>
    <w:rsid w:val="00C828A9"/>
    <w:rsid w:val="00C91F9B"/>
    <w:rsid w:val="00CD34E1"/>
    <w:rsid w:val="00D0126F"/>
    <w:rsid w:val="00D4489E"/>
    <w:rsid w:val="00D51F96"/>
    <w:rsid w:val="00D710F7"/>
    <w:rsid w:val="00DA3A3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336EF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2026-02-07T16:25:00Z</dcterms:created>
  <dcterms:modified xsi:type="dcterms:W3CDTF">2026-02-07T16:25:00Z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