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644D11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3234FECF" w14:textId="77777777" w:rsidTr="00A5559C">
              <w:tc>
                <w:tcPr>
                  <w:tcW w:w="5000" w:type="pct"/>
                  <w:gridSpan w:val="2"/>
                </w:tcPr>
                <w:p w14:paraId="3CF27857" w14:textId="3910F9E3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5A3E61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34D32ABB" w14:textId="77777777" w:rsidTr="00A5559C">
              <w:tc>
                <w:tcPr>
                  <w:tcW w:w="2500" w:type="pct"/>
                </w:tcPr>
                <w:p w14:paraId="44F4A9DB" w14:textId="09BB7F8A" w:rsidR="00C31DC7" w:rsidRPr="00AB56B7" w:rsidRDefault="005A3E61" w:rsidP="00C31DC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15C90AF8" w14:textId="77777777" w:rsidTr="00622A4A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9250CF3" w14:textId="15B29D02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6EBF10" w14:textId="2DF18CB9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A49B29" w14:textId="266B2187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E13F47" w14:textId="776F7347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452FEF" w14:textId="66728169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4C8C96" w14:textId="416EE6B5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BA2924" w14:textId="64EF4463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1DC7" w:rsidRPr="00AB56B7" w14:paraId="18B4B88B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vAlign w:val="bottom"/>
                      </w:tcPr>
                      <w:p w14:paraId="5CB68B1B" w14:textId="2394433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20381CB" w14:textId="6CEF8A4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2F8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B9733AB" w14:textId="5C26980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42F8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2A608AE" w14:textId="0CEB827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1E9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6A7C1B8" w14:textId="265C32D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CBF86C4" w14:textId="4C51AF3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2AA1B54B" w14:textId="3D51230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6F95160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vAlign w:val="bottom"/>
                      </w:tcPr>
                      <w:p w14:paraId="68186C1C" w14:textId="1F602BC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BF8502E" w14:textId="11C3A5A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028BEAA" w14:textId="7231914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6276450" w14:textId="5B90048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04021C2" w14:textId="69D168D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75C015E" w14:textId="62A1DED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4FAD5095" w14:textId="65CAD2A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CE6DB41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vAlign w:val="bottom"/>
                      </w:tcPr>
                      <w:p w14:paraId="65B3A345" w14:textId="08DFDE3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78B6E46" w14:textId="67DBBDD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B1255F5" w14:textId="0D3686E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97892BD" w14:textId="4B5AF6A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1A22484" w14:textId="64FA765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45FBD35" w14:textId="2DECC39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17EA91C4" w14:textId="0A1E51C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7EC7675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vAlign w:val="bottom"/>
                      </w:tcPr>
                      <w:p w14:paraId="5F76184A" w14:textId="7B1D833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08EBA41" w14:textId="5613F15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E8C349F" w14:textId="19B8C39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3CB658B" w14:textId="7465814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D035EAA" w14:textId="060A7DE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5535914" w14:textId="4BEF869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098D2C63" w14:textId="29504FE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863D122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vAlign w:val="bottom"/>
                      </w:tcPr>
                      <w:p w14:paraId="15892B97" w14:textId="68BBC8E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A5A0577" w14:textId="7FBCFCC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A907640" w14:textId="38228C9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3157528" w14:textId="58B9B99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93C3568" w14:textId="3043033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5D9A142" w14:textId="462F748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190C4FF3" w14:textId="470F5A3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9A9E89A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vAlign w:val="bottom"/>
                      </w:tcPr>
                      <w:p w14:paraId="785AAD23" w14:textId="3EC8F0D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9B102DD" w14:textId="0345198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6C7A889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49957D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9CC15FF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5749C45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259BEB98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8D300B5" w14:textId="3A905E45" w:rsidR="00C31DC7" w:rsidRPr="00AB56B7" w:rsidRDefault="005A3E61" w:rsidP="00C31DC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55DDB787" w14:textId="77777777" w:rsidTr="00622A4A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11CEE943" w14:textId="69DF3FEF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D76A15" w14:textId="579008D3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0D910D" w14:textId="3CE77C54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28F5D" w14:textId="4F55568A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C2D55B" w14:textId="6C668D3D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7FAD31" w14:textId="40C4CC4C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24264B" w14:textId="34B71FCE" w:rsidR="00C31DC7" w:rsidRPr="00622A4A" w:rsidRDefault="005A3E61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31DC7" w:rsidRPr="00AB56B7" w14:paraId="1B9FDE55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vAlign w:val="bottom"/>
                      </w:tcPr>
                      <w:p w14:paraId="35D69D4C" w14:textId="6FB1743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055D2BA1" w14:textId="30B326F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122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25F69BF" w14:textId="15D8663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83D6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168AF50" w14:textId="06ACE32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81A4B42" w14:textId="7F224F2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3C5E97D" w14:textId="48A91A2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2A9B1C78" w14:textId="3428BB7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50F5389B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vAlign w:val="bottom"/>
                      </w:tcPr>
                      <w:p w14:paraId="5F211D95" w14:textId="630F5B5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1478D641" w14:textId="4CFC168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AC033CE" w14:textId="48F6DF4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A906EE1" w14:textId="0D85E63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1FA901E" w14:textId="25B6806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477BBB3" w14:textId="719E602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50686B9D" w14:textId="2A49B66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5FD9DDE9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vAlign w:val="bottom"/>
                      </w:tcPr>
                      <w:p w14:paraId="6A897297" w14:textId="2EFEA0C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35FDF45B" w14:textId="6CE4479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A94174E" w14:textId="6337097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E4EF9C8" w14:textId="53F8B9A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6D13D74" w14:textId="520063C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42F7623" w14:textId="4C30834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0BD4053E" w14:textId="2D7C5EF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3E49531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vAlign w:val="bottom"/>
                      </w:tcPr>
                      <w:p w14:paraId="44230AF0" w14:textId="75ECD4A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0F67641E" w14:textId="1FAABB0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C789EF4" w14:textId="5DC9762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A76B822" w14:textId="34300C5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7829A64" w14:textId="2D493E1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8699DFC" w14:textId="288D975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46DE941A" w14:textId="2EB918E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9A27704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vAlign w:val="bottom"/>
                      </w:tcPr>
                      <w:p w14:paraId="533C5A48" w14:textId="620324C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4D60620F" w14:textId="0616CEA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59EB47E" w14:textId="43328C8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47EED7D" w14:textId="3F3A57F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469923B" w14:textId="0586A47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11B8F4A" w14:textId="4FB20AC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7954EA03" w14:textId="3935D42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A262CF9" w14:textId="77777777" w:rsidTr="00622A4A">
                    <w:trPr>
                      <w:trHeight w:val="794"/>
                    </w:trPr>
                    <w:tc>
                      <w:tcPr>
                        <w:tcW w:w="710" w:type="pct"/>
                        <w:vAlign w:val="bottom"/>
                      </w:tcPr>
                      <w:p w14:paraId="78BCAD17" w14:textId="2518052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794946FC" w14:textId="7531F91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A3E6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043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B3526A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118F7A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5E104A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47D403C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7415FA09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C31DC7" w:rsidRPr="00AB56B7" w14:paraId="6F455CDB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5B204991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D25B867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4D7CCBD" w14:textId="77777777" w:rsidTr="004D061D">
                    <w:tc>
                      <w:tcPr>
                        <w:tcW w:w="5000" w:type="pct"/>
                      </w:tcPr>
                      <w:p w14:paraId="00B32D26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D81FBEA" w14:textId="77777777" w:rsidTr="004D061D">
                    <w:tc>
                      <w:tcPr>
                        <w:tcW w:w="5000" w:type="pct"/>
                      </w:tcPr>
                      <w:p w14:paraId="15D668DF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2EA1AC0" w14:textId="77777777" w:rsidTr="004D061D">
                    <w:tc>
                      <w:tcPr>
                        <w:tcW w:w="5000" w:type="pct"/>
                      </w:tcPr>
                      <w:p w14:paraId="5EAA361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8EE6147" w14:textId="77777777" w:rsidTr="004D061D">
                    <w:tc>
                      <w:tcPr>
                        <w:tcW w:w="5000" w:type="pct"/>
                      </w:tcPr>
                      <w:p w14:paraId="2A10FE0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4E7C6A1" w14:textId="77777777" w:rsidTr="004D061D">
                    <w:tc>
                      <w:tcPr>
                        <w:tcW w:w="5000" w:type="pct"/>
                      </w:tcPr>
                      <w:p w14:paraId="1C16E1F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373EB37" w14:textId="77777777" w:rsidTr="004D061D">
                    <w:tc>
                      <w:tcPr>
                        <w:tcW w:w="5000" w:type="pct"/>
                      </w:tcPr>
                      <w:p w14:paraId="3ABBD8A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0548EADE" w14:textId="77777777" w:rsidTr="004D061D">
                    <w:tc>
                      <w:tcPr>
                        <w:tcW w:w="5000" w:type="pct"/>
                      </w:tcPr>
                      <w:p w14:paraId="211387AE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D8B1B53" w14:textId="77777777" w:rsidTr="004D061D">
                    <w:tc>
                      <w:tcPr>
                        <w:tcW w:w="5000" w:type="pct"/>
                      </w:tcPr>
                      <w:p w14:paraId="5966F32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3E3917D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7E3FFB5D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CA4182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5FAB67C" w14:textId="77777777" w:rsidTr="004D061D">
                    <w:tc>
                      <w:tcPr>
                        <w:tcW w:w="5000" w:type="pct"/>
                      </w:tcPr>
                      <w:p w14:paraId="779B258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E7073D6" w14:textId="77777777" w:rsidTr="004D061D">
                    <w:tc>
                      <w:tcPr>
                        <w:tcW w:w="5000" w:type="pct"/>
                      </w:tcPr>
                      <w:p w14:paraId="4E3766D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AFE2D06" w14:textId="77777777" w:rsidTr="004D061D">
                    <w:tc>
                      <w:tcPr>
                        <w:tcW w:w="5000" w:type="pct"/>
                      </w:tcPr>
                      <w:p w14:paraId="7B18A1A5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C9D52C2" w14:textId="77777777" w:rsidTr="004D061D">
                    <w:tc>
                      <w:tcPr>
                        <w:tcW w:w="5000" w:type="pct"/>
                      </w:tcPr>
                      <w:p w14:paraId="04124994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0A40DFB" w14:textId="77777777" w:rsidTr="004D061D">
                    <w:tc>
                      <w:tcPr>
                        <w:tcW w:w="5000" w:type="pct"/>
                      </w:tcPr>
                      <w:p w14:paraId="4A7CCBD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C5CFD5F" w14:textId="77777777" w:rsidTr="004D061D">
                    <w:tc>
                      <w:tcPr>
                        <w:tcW w:w="5000" w:type="pct"/>
                      </w:tcPr>
                      <w:p w14:paraId="20B9361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0F673C4B" w14:textId="77777777" w:rsidTr="004D061D">
                    <w:tc>
                      <w:tcPr>
                        <w:tcW w:w="5000" w:type="pct"/>
                      </w:tcPr>
                      <w:p w14:paraId="167130B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70DD1C4" w14:textId="77777777" w:rsidTr="004D061D">
                    <w:tc>
                      <w:tcPr>
                        <w:tcW w:w="5000" w:type="pct"/>
                      </w:tcPr>
                      <w:p w14:paraId="0680D23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C512448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F0719" w14:textId="77777777" w:rsidR="00A55582" w:rsidRDefault="00A55582">
      <w:pPr>
        <w:spacing w:after="0"/>
      </w:pPr>
      <w:r>
        <w:separator/>
      </w:r>
    </w:p>
  </w:endnote>
  <w:endnote w:type="continuationSeparator" w:id="0">
    <w:p w14:paraId="599B904E" w14:textId="77777777" w:rsidR="00A55582" w:rsidRDefault="00A555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A953" w14:textId="77777777" w:rsidR="00A55582" w:rsidRDefault="00A55582">
      <w:pPr>
        <w:spacing w:after="0"/>
      </w:pPr>
      <w:r>
        <w:separator/>
      </w:r>
    </w:p>
  </w:footnote>
  <w:footnote w:type="continuationSeparator" w:id="0">
    <w:p w14:paraId="467E606D" w14:textId="77777777" w:rsidR="00A55582" w:rsidRDefault="00A555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731"/>
    <w:rsid w:val="000320BD"/>
    <w:rsid w:val="0005357B"/>
    <w:rsid w:val="00071356"/>
    <w:rsid w:val="00097A25"/>
    <w:rsid w:val="000A5A57"/>
    <w:rsid w:val="001274F3"/>
    <w:rsid w:val="00151CCE"/>
    <w:rsid w:val="00183D67"/>
    <w:rsid w:val="001B01F9"/>
    <w:rsid w:val="001C41F9"/>
    <w:rsid w:val="001E1E9E"/>
    <w:rsid w:val="001F4992"/>
    <w:rsid w:val="00211686"/>
    <w:rsid w:val="002549DD"/>
    <w:rsid w:val="002562E7"/>
    <w:rsid w:val="00285C1D"/>
    <w:rsid w:val="002C3AAE"/>
    <w:rsid w:val="002E122C"/>
    <w:rsid w:val="00302C5D"/>
    <w:rsid w:val="003327F5"/>
    <w:rsid w:val="00340CAF"/>
    <w:rsid w:val="003541AB"/>
    <w:rsid w:val="003C0D41"/>
    <w:rsid w:val="003C325E"/>
    <w:rsid w:val="003E085C"/>
    <w:rsid w:val="003E6B5D"/>
    <w:rsid w:val="003E7B3A"/>
    <w:rsid w:val="003F70D3"/>
    <w:rsid w:val="00416364"/>
    <w:rsid w:val="00431B29"/>
    <w:rsid w:val="00440416"/>
    <w:rsid w:val="00442D8F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A3E61"/>
    <w:rsid w:val="005B1D94"/>
    <w:rsid w:val="005D5149"/>
    <w:rsid w:val="005E656F"/>
    <w:rsid w:val="00622A4A"/>
    <w:rsid w:val="00644D11"/>
    <w:rsid w:val="00667021"/>
    <w:rsid w:val="006974E1"/>
    <w:rsid w:val="006C0896"/>
    <w:rsid w:val="006F513E"/>
    <w:rsid w:val="00712732"/>
    <w:rsid w:val="007252F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043D"/>
    <w:rsid w:val="009F1541"/>
    <w:rsid w:val="009F4FFF"/>
    <w:rsid w:val="00A121C6"/>
    <w:rsid w:val="00A12667"/>
    <w:rsid w:val="00A14581"/>
    <w:rsid w:val="00A20E4C"/>
    <w:rsid w:val="00A42F8A"/>
    <w:rsid w:val="00A433DD"/>
    <w:rsid w:val="00A55582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729BC"/>
    <w:rsid w:val="00DC1675"/>
    <w:rsid w:val="00DE32AC"/>
    <w:rsid w:val="00E1407A"/>
    <w:rsid w:val="00E318B9"/>
    <w:rsid w:val="00E50BDE"/>
    <w:rsid w:val="00E530BB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2026-03-29T09:36:00Z</dcterms:created>
  <dcterms:modified xsi:type="dcterms:W3CDTF">2026-03-29T09:36:00Z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