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496BAF" w:rsidRPr="00E33F50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11626B1C" w:rsidR="003E085C" w:rsidRPr="00E33F50" w:rsidRDefault="003E085C" w:rsidP="00496BAF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E33F50"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E33F50"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E33F50"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762FA"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  <w:t>1986</w:t>
            </w:r>
            <w:r w:rsidRPr="00E33F50"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954"/>
              <w:gridCol w:w="3954"/>
              <w:gridCol w:w="3955"/>
              <w:gridCol w:w="3955"/>
            </w:tblGrid>
            <w:tr w:rsidR="00496BAF" w:rsidRPr="00E33F50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32E801C2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bookmarkStart w:id="1" w:name="_Hlk38821049"/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JANUÁR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8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3"/>
                  </w:tblGrid>
                  <w:tr w:rsidR="00496BAF" w:rsidRPr="00E33F50" w14:paraId="684222CD" w14:textId="77777777" w:rsidTr="003C1BDD">
                    <w:trPr>
                      <w:trHeight w:val="170"/>
                    </w:trPr>
                    <w:tc>
                      <w:tcPr>
                        <w:tcW w:w="710" w:type="pct"/>
                        <w:vAlign w:val="center"/>
                      </w:tcPr>
                      <w:p w14:paraId="39408482" w14:textId="18E759E3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85114" w14:textId="01AE549C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BB7502" w14:textId="4ACA8BB0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84BA99" w14:textId="19289CD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F75680" w14:textId="59C41907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BE3AF3" w14:textId="0BEE015A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37E85CF0" w14:textId="1A933909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31DF8F53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043F61B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0886A99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62F61C5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49DFD01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4B5F67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321111F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6FAD039B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FA4FA2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7B3C6B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6E5A783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6A91F12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1C5837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7879973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7E75DC7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605942CC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23F797F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365185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3CA88D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61EB16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090BB20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696BC74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4945931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108EC24F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0529957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3AA1C5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0F2015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4021F5B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2C4C939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294E6D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20B85C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44F4F3E8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97D45F8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6F4D0D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375A54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203D9FD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0830C4C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4F29ED2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2F2D77B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465BAA48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144E5B8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7D71B9A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7F8EFE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30F1293B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FEBRUÁR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3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D521D1C" w14:textId="77777777" w:rsidTr="003C1BD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B4A50A8" w14:textId="2488F5DC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D052ACD" w14:textId="73B3911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A47D848" w14:textId="788994E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1412BE2" w14:textId="61166362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C3D3BE5" w14:textId="5CE0CF5C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42F7BE9" w14:textId="309EAEBC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4CB16A91" w14:textId="5D40BDE7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6F55C6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5A66AFE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5268730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24138E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758587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7B12F0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7CED99DE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01260B7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4543E0E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10C4E0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15C3BA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2C756BE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5AAE08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5167CF7D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238C61B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7B6D6A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6F195E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42D7F48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6CFC1D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00AF597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5B53F0B0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079BCD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61A6BDF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5CC6A93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41D0A63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012493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0A7207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7C66DC8D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228B35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6F0EDB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6624AE3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171F3A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6AED7A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4680E1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1EFC97F5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7F9B614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0612C4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37504A76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MAREC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5FBA1453" w14:textId="77777777" w:rsidTr="003C1BD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D82C68E" w14:textId="5C2AB7F2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D081C50" w14:textId="69B27F40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B330407" w14:textId="1CB0E51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F2E47A7" w14:textId="2C7ABA0E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D7F939A" w14:textId="42538B95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24E7528" w14:textId="3393CBC7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36F13CE6" w14:textId="0CF109D8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4DB559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0C79B6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96BA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70FE3B8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011847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3F3B8C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7399FD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2D30C2F3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01EAF51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2097725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38F1C9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696DAC2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2FDC05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137C531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7C7D39A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54FE6F1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6DCA43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6A43028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4CB044A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27CB1E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1A17BAF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2EE92D32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051062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607AAD4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5D0591C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25498A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0132B9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527479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68BD443B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6323C17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51C550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7089E73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6DCDBB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3248701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3C72B1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3892EC21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4ACEF90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27FDF3C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60070DC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6480BCF0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APRÍL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86B25E3" w14:textId="77777777" w:rsidTr="003C1BD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7AC1FC0" w14:textId="3860D9DA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14AE8CF" w14:textId="517233A6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1D221CC" w14:textId="6972FB8F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567455C" w14:textId="7477B26E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5DCA161" w14:textId="284E3BB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C27E099" w14:textId="5EB37827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50E05008" w14:textId="7D57A677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18746610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1994D48" w14:textId="416825A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369881" w14:textId="18CD51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853C12" w14:textId="610496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5E42A6" w14:textId="11E324D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2FC3EB" w14:textId="5B6198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7BD5DB" w14:textId="27D712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C7F0FA" w14:textId="72F3AEA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B6D7401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1755CC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605EA7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5EFF13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09FC79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465344F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5550DE4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39C3AA0D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E5D7C27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47FB2F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2020F77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67F141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1086CD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7A5185A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2F717A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3E7CB921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FD26192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3CF79C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39D173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7C4466D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073562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3793AC1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0129403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0429C812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E4EF58A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375818E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5B4104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548359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6431DE0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2EFA85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3032848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62E88DB5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B933A3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20F0EB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68854B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5F4768A2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7564280B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MÁJ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533209A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3937BF7" w14:textId="665E6AE8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C076CB9" w14:textId="637CDA0A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3E2E5AC" w14:textId="01D5C88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291E9FA" w14:textId="74A9DE96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2C9E446" w14:textId="4C005872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6474412" w14:textId="1CF83B8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370B3D15" w14:textId="006B40CD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38FA371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7682D8" w14:textId="281098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867C93" w14:textId="3FA2EF7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65E0A7" w14:textId="761CB0F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84AED" w14:textId="43AC7F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0F1AEC" w14:textId="024A5E3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88ABBF" w14:textId="5B03E5D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319A52" w14:textId="349422F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F2BFD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676542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22F2624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75B850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5955DB0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4317726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5189AEC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57B37963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C3EBBE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327C0FA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616C72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049955C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73292C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42006C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2568A7B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44714CAA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93A4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3D83FCF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46AC70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0FE270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6EACFB5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2A26BED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4B3BBC1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52413408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D57EB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6FAF67F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0EBF9A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43767D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5324C8B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6FE34F0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05D3462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2FF5E5FC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CBC6B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3116D83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7DDB09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11C8C5C2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JÚN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3FDBBAF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CCD867C" w14:textId="3A9EEF9F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3AD34CA" w14:textId="02841B9D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6CEF8E2" w14:textId="4335A116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D2EC53A" w14:textId="5E9A47ED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65114B7" w14:textId="7A06ED4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F9497BC" w14:textId="7A04876D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728DC64F" w14:textId="2F8D6C99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10101C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816137E" w14:textId="200CE0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F6D0B3" w14:textId="7C9CD5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B10352" w14:textId="0E4A4DD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D945A5" w14:textId="044991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51A83A" w14:textId="4A39A74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AF9861" w14:textId="19B5263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759CE0" w14:textId="7116CD8E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A162450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1CAE82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10D3361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72EBBA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2E4321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3C96CC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5510768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42595AFA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BBD025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2AB016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597E3F1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5BDAD2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6FDFD4E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31CAA2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1210D7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3DE15B4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CC90B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4B91668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511960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2F9058E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72C1A8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002E733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34CBC4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43786083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7AB0675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6F1216F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22E11C6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126C86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2D48AF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4B790E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1FD8DB2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2E78DF8B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E8BAD1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08A9C3B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0D4096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54C2834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56F4C8B8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JÚL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5F48B94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EEB0A9E" w14:textId="138A51DA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A031FA6" w14:textId="7DCA410E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4E1EB63" w14:textId="52C52EF7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A1004C4" w14:textId="5139E40E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39397D7" w14:textId="4A1E7A36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034D544" w14:textId="2AA24D2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35E67A74" w14:textId="15C47201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695417E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719BABFE" w14:textId="60A954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C221972" w14:textId="595A163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3371317" w14:textId="01AA36B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E429C1" w14:textId="2BBBD6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22A721" w14:textId="316BFA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728AE9" w14:textId="29D980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747D21B" w14:textId="571149B2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A7F154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6BD4712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28020AF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27BB3B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0BC7DA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230FB83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1A28122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39AF6161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BD473A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27F6BD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6EC988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6E7546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1D6B662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481B211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4E06969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2B965BC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43E54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6CCA2A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59BD37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1527844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3C13A52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20C36A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2A2ED54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0F7AB969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0083E5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396A844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3A7D66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4F3B24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238949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1B91548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7CDB927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2A61864F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3D57F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5EFC87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51257C0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B208CE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2E8C3130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AUGUST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27BAE27B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81C41B3" w14:textId="1969E94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F114B97" w14:textId="4175EDA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58DB859" w14:textId="47E2F689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8E5F5A9" w14:textId="495A8C5C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90E5199" w14:textId="48541096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55D486E" w14:textId="608C1ABF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36B06261" w14:textId="071322A6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4F4E23C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78F47D9" w14:textId="592414F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C42E64" w14:textId="149EB7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349503" w14:textId="3ADD6F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55009" w14:textId="20C003F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1C28BC" w14:textId="2BBC56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53885E" w14:textId="219C5C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A35057" w14:textId="1249BFA0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2A0AB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368D86F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138EE3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105C25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3977EC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641CFE6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1141D6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7DDDBE39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25CD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6F4687B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3AA5C9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12482C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66AE07D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0702D8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657CC0F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77CA3112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337F0F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2644F8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7ABF432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61EDA3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09D34C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3C4532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1B017E5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47C38D40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BA8EE0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24CBCA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435D360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7A7C35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6BEB03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03D192F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5E618C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32B3FED5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673A2D9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45583C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46B8BC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96BA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8E383FC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03F3A7FB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SEPTEMBER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E92A4E3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37E20BD" w14:textId="5491B992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8BAB9FE" w14:textId="76195FE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E7E1C1D" w14:textId="742E2458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7097261" w14:textId="508BFAEE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075D82B" w14:textId="7EBEE7F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3F2B6E0" w14:textId="46C4656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115E6D45" w14:textId="1786860C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191EEF2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ACC9AD8" w14:textId="6C95B7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65D060A" w14:textId="22FE9AA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DA8F8" w14:textId="1DAA90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07E4D3" w14:textId="752334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E22500" w14:textId="134DAC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B27399" w14:textId="4A1A4D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09A57F" w14:textId="79AF7063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EE1544C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35AAF9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2FF7CF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6DD7BC0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5B1B494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2153D3D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26B9418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38970B2F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E1942D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0C85335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079DD91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5E347A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61C87F0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192AF4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22D7FF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192DF103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3588C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639D7B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4265AA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2035C50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77EBF12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5E0112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05F756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1A1A2534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7DB3A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258FF5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411E62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05DDD4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3B1D28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5B179C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4202EB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66857C35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F9738C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44E40AA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51AE0B3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1377DC9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09F4B36C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OKTÓBER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1DAA9906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2268EF6" w14:textId="24303C57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C4767A8" w14:textId="4FCCAFA8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A606E45" w14:textId="785A8233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0734FE5" w14:textId="4AE3787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2CCBD37" w14:textId="4A5B30D2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383A338" w14:textId="2AA2A003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1C199D0C" w14:textId="5B3F8C3F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048A273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4BD2F7B" w14:textId="6B4EB4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8D35348" w14:textId="6CA1E28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2EC394" w14:textId="5A657D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1D71D" w14:textId="6F9586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763EE9" w14:textId="122DAF1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586682" w14:textId="192F84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61586C" w14:textId="780F9071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556AA3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17463A6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68B03D3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3F58C33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5D989BD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18EF72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72668F0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17C46531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841C5F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7069431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38ED00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2B91D1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70B225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1F646F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6C8ED0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0471AD91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3FB7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0D16B50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2A3C14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4BD564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5E77DA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784F585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000238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71971273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EFB191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067C3B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28A542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0F48FC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5BD900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5B0D24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0E19F42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737495B2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CC5E29B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50F991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2B0B2C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1E1777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4711BEEA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504BFB33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4911DBF" w14:textId="11A82506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E2F19E6" w14:textId="75A7D0B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00193F3" w14:textId="4DF4012B" w:rsidR="00240D4D" w:rsidRPr="00705729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795B3D0" w14:textId="5E7EE4ED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51FE0A5" w14:textId="107D536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2F9E89F" w14:textId="4EC9DE6A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485DC499" w14:textId="47B77A20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4138B15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F0A74D" w14:textId="4FE8D58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4EEB4B" w14:textId="15D763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96BA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A59089" w14:textId="6641E7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A6AE03" w14:textId="2976FA3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E858D" w14:textId="3AA985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06519B" w14:textId="443946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7589EB" w14:textId="6545E4C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503BC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0C2B3D8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67DA12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65DF74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0CF38B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498FD8D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2830C32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39C78804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2E913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109ABAE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7B2BEE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42F6827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1AEA6A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7ED9DD2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2B44FF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75827473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39DE3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0FB660B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21662C3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620D162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2D4DD3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1D685F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18885C2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3B42910D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25F2089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594AEB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2654747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7FD4C2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6DC5FE7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7BD30B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39F8507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42AF861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2FD00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357D52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168EABE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43A637F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41855AFE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DECEMBER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0CA8349C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00098BB" w14:textId="12E2B583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1F03D3C" w14:textId="5AA1389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86A1803" w14:textId="699F857D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9281689" w14:textId="2A28C073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1F571BF" w14:textId="76152C2D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0195620" w14:textId="3E9B903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3709C3C5" w14:textId="5A0F376D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0B2F30B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BF7088F" w14:textId="310B36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01F28" w14:textId="0C8F60F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8806C3" w14:textId="666F12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7860C0" w14:textId="56E7DAF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246D88" w14:textId="0838A87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8AD4B2" w14:textId="1B48A1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0E85C9" w14:textId="21C4994A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AB1B96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4C2B65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47F72EB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4A8832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0DA7EE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4746CA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07D63B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26C2C0FA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5C96A1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6A801A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0D7DBE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66AEC6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6E6D00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70840FD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46BBC4B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41DE8F35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A63608C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40874B1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5A7C8A6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7D5E486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5376BF2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01AFDF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04CBF51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14E98460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5920EEE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40723D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2D70EA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1E506E2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2C4AA00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6DECAA8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7AF9371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40FF6631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4DEC3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7D331C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43B84D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3A58C6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E33F50" w:rsidRDefault="00E50BDE" w:rsidP="00496BAF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0"/>
                <w:szCs w:val="30"/>
              </w:rPr>
            </w:pPr>
          </w:p>
        </w:tc>
      </w:tr>
    </w:tbl>
    <w:p w14:paraId="2B3E424A" w14:textId="1DF0A038" w:rsidR="00F93E3B" w:rsidRPr="00E33F50" w:rsidRDefault="00F93E3B" w:rsidP="00496BAF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E33F50" w:rsidSect="00496BAF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CDD3B" w14:textId="77777777" w:rsidR="00B72C65" w:rsidRDefault="00B72C65">
      <w:pPr>
        <w:spacing w:after="0"/>
      </w:pPr>
      <w:r>
        <w:separator/>
      </w:r>
    </w:p>
  </w:endnote>
  <w:endnote w:type="continuationSeparator" w:id="0">
    <w:p w14:paraId="66BB7810" w14:textId="77777777" w:rsidR="00B72C65" w:rsidRDefault="00B72C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AC1F9" w14:textId="77777777" w:rsidR="00B72C65" w:rsidRDefault="00B72C65">
      <w:pPr>
        <w:spacing w:after="0"/>
      </w:pPr>
      <w:r>
        <w:separator/>
      </w:r>
    </w:p>
  </w:footnote>
  <w:footnote w:type="continuationSeparator" w:id="0">
    <w:p w14:paraId="50F0AC4F" w14:textId="77777777" w:rsidR="00B72C65" w:rsidRDefault="00B72C6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1986"/>
    <w:docVar w:name="MonthEnd10" w:val="31.10.1986"/>
    <w:docVar w:name="MonthEnd11" w:val="30.11.1986"/>
    <w:docVar w:name="MonthEnd12" w:val="31.12.1986"/>
    <w:docVar w:name="MonthEnd2" w:val="28.02.1986"/>
    <w:docVar w:name="MonthEnd3" w:val="31.03.1986"/>
    <w:docVar w:name="MonthEnd4" w:val="30.04.1986"/>
    <w:docVar w:name="MonthEnd5" w:val="31.05.1986"/>
    <w:docVar w:name="MonthEnd6" w:val="30.06.1986"/>
    <w:docVar w:name="MonthEnd7" w:val="31.07.1986"/>
    <w:docVar w:name="MonthEnd8" w:val="31.08.1986"/>
    <w:docVar w:name="MonthEnd9" w:val="30.09.1986"/>
    <w:docVar w:name="Months" w:val="12"/>
    <w:docVar w:name="MonthStart1" w:val="01.01.1986"/>
    <w:docVar w:name="MonthStart10" w:val="01.10.1986"/>
    <w:docVar w:name="MonthStart11" w:val="01.11.1986"/>
    <w:docVar w:name="MonthStart12" w:val="01.12.1986"/>
    <w:docVar w:name="MonthStart2" w:val="01.02.1986"/>
    <w:docVar w:name="MonthStart3" w:val="01.03.1986"/>
    <w:docVar w:name="MonthStart4" w:val="01.04.1986"/>
    <w:docVar w:name="MonthStart5" w:val="01.05.1986"/>
    <w:docVar w:name="MonthStart6" w:val="01.06.1986"/>
    <w:docVar w:name="MonthStart7" w:val="01.07.1986"/>
    <w:docVar w:name="MonthStart8" w:val="01.08.1986"/>
    <w:docVar w:name="MonthStart9" w:val="01.09.1986"/>
    <w:docVar w:name="MonthStartLast" w:val="12/1/2012"/>
    <w:docVar w:name="WeekStart" w:val="понедельник"/>
  </w:docVars>
  <w:rsids>
    <w:rsidRoot w:val="00285C1D"/>
    <w:rsid w:val="000420A1"/>
    <w:rsid w:val="0005357B"/>
    <w:rsid w:val="00071356"/>
    <w:rsid w:val="00097A25"/>
    <w:rsid w:val="000A5A57"/>
    <w:rsid w:val="000E2C7A"/>
    <w:rsid w:val="00111F7C"/>
    <w:rsid w:val="001274F3"/>
    <w:rsid w:val="00151CCE"/>
    <w:rsid w:val="0019408B"/>
    <w:rsid w:val="001B01F9"/>
    <w:rsid w:val="001C41F9"/>
    <w:rsid w:val="001D5753"/>
    <w:rsid w:val="00240D4D"/>
    <w:rsid w:val="00254F33"/>
    <w:rsid w:val="002562E7"/>
    <w:rsid w:val="002604E2"/>
    <w:rsid w:val="00260FED"/>
    <w:rsid w:val="00285C1D"/>
    <w:rsid w:val="002C2DAE"/>
    <w:rsid w:val="003327F5"/>
    <w:rsid w:val="00340CAF"/>
    <w:rsid w:val="003C0D41"/>
    <w:rsid w:val="003C1BDD"/>
    <w:rsid w:val="003E085C"/>
    <w:rsid w:val="003E7B3A"/>
    <w:rsid w:val="00416364"/>
    <w:rsid w:val="00431B29"/>
    <w:rsid w:val="00440416"/>
    <w:rsid w:val="00462EAD"/>
    <w:rsid w:val="00473111"/>
    <w:rsid w:val="00496BAF"/>
    <w:rsid w:val="004A6170"/>
    <w:rsid w:val="004B45E8"/>
    <w:rsid w:val="004F6AAC"/>
    <w:rsid w:val="005068DD"/>
    <w:rsid w:val="00512F2D"/>
    <w:rsid w:val="00521899"/>
    <w:rsid w:val="00570FBB"/>
    <w:rsid w:val="00583B82"/>
    <w:rsid w:val="005923AC"/>
    <w:rsid w:val="005D5149"/>
    <w:rsid w:val="005E656F"/>
    <w:rsid w:val="00653B95"/>
    <w:rsid w:val="00667021"/>
    <w:rsid w:val="006931D4"/>
    <w:rsid w:val="006974E1"/>
    <w:rsid w:val="006C0896"/>
    <w:rsid w:val="006E6063"/>
    <w:rsid w:val="006F513E"/>
    <w:rsid w:val="00705729"/>
    <w:rsid w:val="00744685"/>
    <w:rsid w:val="007C0139"/>
    <w:rsid w:val="007D45A1"/>
    <w:rsid w:val="007F564D"/>
    <w:rsid w:val="008375A1"/>
    <w:rsid w:val="008B1201"/>
    <w:rsid w:val="008F16F7"/>
    <w:rsid w:val="009164BA"/>
    <w:rsid w:val="009166BD"/>
    <w:rsid w:val="00977AAE"/>
    <w:rsid w:val="00996E56"/>
    <w:rsid w:val="00997268"/>
    <w:rsid w:val="009E7A55"/>
    <w:rsid w:val="00A00185"/>
    <w:rsid w:val="00A12667"/>
    <w:rsid w:val="00A14581"/>
    <w:rsid w:val="00A20E4C"/>
    <w:rsid w:val="00A7399C"/>
    <w:rsid w:val="00AA23D3"/>
    <w:rsid w:val="00AA3C50"/>
    <w:rsid w:val="00AE302A"/>
    <w:rsid w:val="00AE36BB"/>
    <w:rsid w:val="00B37C7E"/>
    <w:rsid w:val="00B65B09"/>
    <w:rsid w:val="00B72C65"/>
    <w:rsid w:val="00B85583"/>
    <w:rsid w:val="00B9476B"/>
    <w:rsid w:val="00BC3952"/>
    <w:rsid w:val="00BC5FE9"/>
    <w:rsid w:val="00BE5AB8"/>
    <w:rsid w:val="00C44DFB"/>
    <w:rsid w:val="00C62F76"/>
    <w:rsid w:val="00C6519B"/>
    <w:rsid w:val="00C661B4"/>
    <w:rsid w:val="00C70F21"/>
    <w:rsid w:val="00C7354B"/>
    <w:rsid w:val="00C762FA"/>
    <w:rsid w:val="00C91F9B"/>
    <w:rsid w:val="00CE64DA"/>
    <w:rsid w:val="00CE7FBF"/>
    <w:rsid w:val="00DE32AC"/>
    <w:rsid w:val="00E1407A"/>
    <w:rsid w:val="00E27BD3"/>
    <w:rsid w:val="00E318B9"/>
    <w:rsid w:val="00E33F50"/>
    <w:rsid w:val="00E50BDE"/>
    <w:rsid w:val="00E774CD"/>
    <w:rsid w:val="00E77E1D"/>
    <w:rsid w:val="00ED75B6"/>
    <w:rsid w:val="00EF1F0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3392</Words>
  <Characters>19339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2026-05-17T05:23:00Z</dcterms:created>
  <dcterms:modified xsi:type="dcterms:W3CDTF">2026-05-17T05:23:00Z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