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684BC7B" w:rsidR="003E085C" w:rsidRPr="00E33F50" w:rsidRDefault="003E085C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E6063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t>1987</w: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2E801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3C1BDD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39408482" w14:textId="18E759E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85114" w14:textId="01AE549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B7502" w14:textId="4ACA8BB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84BA99" w14:textId="19289CD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F75680" w14:textId="59C4190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E3AF3" w14:textId="0BEE015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E85CF0" w14:textId="1A93390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7A8D1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B6D25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84AE7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86FE0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E2DAD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B018B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EA3346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D42CF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50D85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B84F1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8DEFA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7388D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5648A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FEE3F0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84E75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737D4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69BD0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80066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91980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DC594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89E3B8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8D964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5C94C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392F8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6FD1E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6D48F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74581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2AF714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62480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15D42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55CAE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B7418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41C96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D3733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BB2B37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EB842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0A552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0F1293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4A50A8" w14:textId="2488F5D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052ACD" w14:textId="73B3911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A47D848" w14:textId="788994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412BE2" w14:textId="6116636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C3D3BE5" w14:textId="5CE0CF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2F7BE9" w14:textId="309EAEB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CB16A91" w14:textId="5D40BDE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74F51F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D64C9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63924B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5924B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6C0B0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88B01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92099B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CD597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BD875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F5EF6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D9A6E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4F0B3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089A4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CE91E0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99B68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6C1CA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71D98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4B488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2B4EE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92D4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45D259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6B9F6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EB258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9C059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88549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3F3DB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1D6EC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D1750C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D95BB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2FA95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36B46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BFE6E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331E6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24E40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6A1D67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AFB9A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89657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7504A76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82C68E" w14:textId="5C2AB7F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081C50" w14:textId="69B27F4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330407" w14:textId="1CB0E51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2E47A7" w14:textId="2C7ABA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D7F939A" w14:textId="42538B95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24E7528" w14:textId="3393CBC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F13CE6" w14:textId="0CF109D8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14FA1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B50F2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E6158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20A3F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99809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63563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07E397B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1C455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EF974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41117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4008B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074D5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17A8E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E24DDB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003F4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46184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07A95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7739E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0FA88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4CE09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46CF08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4B541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4075C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72B65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12D66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2D1A0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11623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7F202C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9688E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27DA0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B0B44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B8405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BE16F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D6B4C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3DE16F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E55EF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F48D8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480BCF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AC1FC0" w14:textId="3860D9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14AE8CF" w14:textId="517233A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D221CC" w14:textId="6972FB8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67455C" w14:textId="7477B26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5DCA161" w14:textId="284E3B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C27E099" w14:textId="5EB3782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50E05008" w14:textId="7D57A67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1D8254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04A552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678FC1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6B112A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4D844F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22969D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74F166B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4EAC6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93817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326AE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7AB98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487C7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37399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114EEA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5876A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AFB3B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4A021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90C90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AD098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D572A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00299B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8C12F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5E5E0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05ADF2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D5A88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8BB67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6A6EC7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26E0CF1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465CB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842F4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7C11AE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8521B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A5CD7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24760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2F8CE68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37DD8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FD422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564280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937BF7" w14:textId="665E6AE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076CB9" w14:textId="637CDA0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E2E5AC" w14:textId="01D5C88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91E9FA" w14:textId="74A9DE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C9E446" w14:textId="4C00587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474412" w14:textId="1CF83B8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B3D15" w14:textId="006B40C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0D991F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4DEC98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125BCE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5E1E30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33318A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3956F7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530EF9B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C64BD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4B205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9A5E6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03A302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C949B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76A2F1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E693F7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21C041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5C300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F2DAE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B3371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6A57A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BF567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6F6A11F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3B12E3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A0EC5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23C3A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A24F6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BC82A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6BD19E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4F2B57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416D7F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EFDD0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56CFD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230BA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A914A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1F557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95615B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0AA37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70C31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C8C5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CCD867C" w14:textId="3A9EEF9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AD34CA" w14:textId="02841B9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CEF8E2" w14:textId="4335A11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2EC53A" w14:textId="5E9A47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5114B7" w14:textId="7A06ED4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9497BC" w14:textId="7A04876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728DC64F" w14:textId="2F8D6C9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4BAB1C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648D0B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1400A0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4C6A2D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0AE9C9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0B80B4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68CB86E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41233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27DFD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5920F9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21AE0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0274E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2CBFB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FA0267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2C326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0D451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03DE9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4E6A2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CBFE1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F3603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1DEAE1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EAB06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4806DE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AA864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CE24E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3A2EA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5FC421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F11D1D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52C68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B1D07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A0B3A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6A153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6870A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0783C3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02E7CB0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697889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99942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6F4C8B8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EEB0A9E" w14:textId="138A51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31FA6" w14:textId="7DCA41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E1EB63" w14:textId="52C52EF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1004C4" w14:textId="5139E4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9397D7" w14:textId="4A1E7A3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34D544" w14:textId="2AA24D2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5E67A74" w14:textId="15C47201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689C0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3AD5D5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584E17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400A89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14F6F7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3AE777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713AC04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530855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F8C90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4D3BC2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2439E5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055D88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2CF226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24195F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82C91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B5733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E8142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B198F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06E06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5611C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817597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CF7D8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FDB84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438BF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221D01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4C22E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A2C75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3E2AD5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3A9C1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B0A5E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E39E6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16220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47684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3B10B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92C496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3CFB5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20C2BD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E8C313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1C41B3" w14:textId="1969E94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114B97" w14:textId="4175EDA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8DB859" w14:textId="47E2F689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E5F5A9" w14:textId="495A8C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0E5199" w14:textId="485410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5D486E" w14:textId="608C1AB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B06261" w14:textId="071322A6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732D3B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2B3F40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78F998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43FD2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616FCE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5BB40D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7F10AE9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A5252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CC4E5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08A13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A0868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7E8D4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83301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9500F4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D43F8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F83EF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309D7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67068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1C6CC8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D9A28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444EFB8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6CDA3A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500F51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777DC2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7377A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30847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6DBDF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4B9DE4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2D7E5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306BB3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C4556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DBE1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6AED78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E7B06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DC2FCA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A874D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D2062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3F3A7F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7E20BD" w14:textId="5491B99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BAB9FE" w14:textId="76195F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7E1C1D" w14:textId="742E245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097261" w14:textId="508BFAE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075D82B" w14:textId="7EBEE7F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F2B6E0" w14:textId="46C4656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15E6D45" w14:textId="1786860C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0F36F4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5454F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11133B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2F70C2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3C2E75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3EBC1C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55F3CF5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28A51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90FC1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726E3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492A1A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1D870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652075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640EFE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7F50B6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0BFA7C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1B45E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DBCFA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54E11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4AED63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4A22A9F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6C4D3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70D6D7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C97A6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2D96B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B0C3C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0D2C52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D33F39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F2F3C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73C17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4F0E6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6CCEC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C3AB7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2BEF5D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5547D2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360B1B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866A2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09F4B36C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268EF6" w14:textId="24303C5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4767A8" w14:textId="4FCCAFA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A606E45" w14:textId="785A823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734FE5" w14:textId="4AE3787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2CCBD37" w14:textId="4A5B30D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383A338" w14:textId="2AA2A00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C199D0C" w14:textId="5B3F8C3F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8115E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040565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59FB0F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37169A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53C9E7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17E6D7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52E9EC6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63F486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6B849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33D4F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0365DD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2FCA4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61BBE8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590DA39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C8DF1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F1224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C943B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5AC43D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41CB1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EA9F5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514F17C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81F14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0FB557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05418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063E7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4AE3F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6411F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1CD0D11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97784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F2BA8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C7C7A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8A0DD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09BFF9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D1CC0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881894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051C92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F93B6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711BEEA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911DBF" w14:textId="11A8250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2F19E6" w14:textId="75A7D0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193F3" w14:textId="4DF4012B" w:rsidR="00240D4D" w:rsidRPr="00705729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95B3D0" w14:textId="5E7EE4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1FE0A5" w14:textId="107D536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9E89F" w14:textId="4EC9DE6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85DC499" w14:textId="47B77A20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5AC8F6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2F8561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309DB2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7EE11B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0686FE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58856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1887FA4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99402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124E5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6C2D63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24024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3C006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7604C2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12F8AA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EA43F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8BC03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33223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39F59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0783D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54F8C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92204A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182C7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FC878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85343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9017C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04824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1B999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EDA70D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5D235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DD869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10942B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AD197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5A2FC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EDD9F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214441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C4D70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7F814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1855AFE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098BB" w14:textId="12E2B58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F03D3C" w14:textId="5AA1389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6A1803" w14:textId="699F857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281689" w14:textId="2A28C07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F571BF" w14:textId="76152C2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195620" w14:textId="3E9B903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9C3C5" w14:textId="5A0F376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4C8D24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66165A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03F43F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71EA54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60C4EF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11BFCF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0CB54E0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82787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300AA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3F4A9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3F7C2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4A632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2F0BFA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293CE9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2A2D2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30506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40033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5D5CB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23D13A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41843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BFFC08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745D99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E9EDD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1CDF7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051D2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DACE8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4D76A4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BFAC49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93D87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D33E8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90447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1ECCB0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E25CD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A8929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784E99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2F3D3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D2569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60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62175" w14:textId="77777777" w:rsidR="00E27BD3" w:rsidRDefault="00E27BD3">
      <w:pPr>
        <w:spacing w:after="0"/>
      </w:pPr>
      <w:r>
        <w:separator/>
      </w:r>
    </w:p>
  </w:endnote>
  <w:endnote w:type="continuationSeparator" w:id="0">
    <w:p w14:paraId="29CE2B71" w14:textId="77777777" w:rsidR="00E27BD3" w:rsidRDefault="00E27B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7A66" w14:textId="77777777" w:rsidR="00E27BD3" w:rsidRDefault="00E27BD3">
      <w:pPr>
        <w:spacing w:after="0"/>
      </w:pPr>
      <w:r>
        <w:separator/>
      </w:r>
    </w:p>
  </w:footnote>
  <w:footnote w:type="continuationSeparator" w:id="0">
    <w:p w14:paraId="3A777675" w14:textId="77777777" w:rsidR="00E27BD3" w:rsidRDefault="00E27B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7"/>
    <w:docVar w:name="MonthEnd10" w:val="31.10.1987"/>
    <w:docVar w:name="MonthEnd11" w:val="30.11.1987"/>
    <w:docVar w:name="MonthEnd12" w:val="31.12.1987"/>
    <w:docVar w:name="MonthEnd2" w:val="28.02.1987"/>
    <w:docVar w:name="MonthEnd3" w:val="31.03.1987"/>
    <w:docVar w:name="MonthEnd4" w:val="30.04.1987"/>
    <w:docVar w:name="MonthEnd5" w:val="31.05.1987"/>
    <w:docVar w:name="MonthEnd6" w:val="30.06.1987"/>
    <w:docVar w:name="MonthEnd7" w:val="31.07.1987"/>
    <w:docVar w:name="MonthEnd8" w:val="31.08.1987"/>
    <w:docVar w:name="MonthEnd9" w:val="30.09.1987"/>
    <w:docVar w:name="Months" w:val="12"/>
    <w:docVar w:name="MonthStart1" w:val="01.01.1987"/>
    <w:docVar w:name="MonthStart10" w:val="01.10.1987"/>
    <w:docVar w:name="MonthStart11" w:val="01.11.1987"/>
    <w:docVar w:name="MonthStart12" w:val="01.12.1987"/>
    <w:docVar w:name="MonthStart2" w:val="01.02.1987"/>
    <w:docVar w:name="MonthStart3" w:val="01.03.1987"/>
    <w:docVar w:name="MonthStart4" w:val="01.04.1987"/>
    <w:docVar w:name="MonthStart5" w:val="01.05.1987"/>
    <w:docVar w:name="MonthStart6" w:val="01.06.1987"/>
    <w:docVar w:name="MonthStart7" w:val="01.07.1987"/>
    <w:docVar w:name="MonthStart8" w:val="01.08.1987"/>
    <w:docVar w:name="MonthStart9" w:val="01.09.1987"/>
    <w:docVar w:name="MonthStartLast" w:val="12/1/2012"/>
    <w:docVar w:name="WeekStart" w:val="понедельник"/>
  </w:docVars>
  <w:rsids>
    <w:rsidRoot w:val="00285C1D"/>
    <w:rsid w:val="000420A1"/>
    <w:rsid w:val="0005357B"/>
    <w:rsid w:val="00071356"/>
    <w:rsid w:val="00097A25"/>
    <w:rsid w:val="000A5A57"/>
    <w:rsid w:val="000E2C7A"/>
    <w:rsid w:val="00111F7C"/>
    <w:rsid w:val="001274F3"/>
    <w:rsid w:val="00151CCE"/>
    <w:rsid w:val="0019408B"/>
    <w:rsid w:val="001B01F9"/>
    <w:rsid w:val="001C41F9"/>
    <w:rsid w:val="001D5753"/>
    <w:rsid w:val="00240D4D"/>
    <w:rsid w:val="00254F33"/>
    <w:rsid w:val="002562E7"/>
    <w:rsid w:val="002604E2"/>
    <w:rsid w:val="00260FED"/>
    <w:rsid w:val="00285C1D"/>
    <w:rsid w:val="002C2DAE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73111"/>
    <w:rsid w:val="00496BAF"/>
    <w:rsid w:val="004A6170"/>
    <w:rsid w:val="004B45E8"/>
    <w:rsid w:val="004F6AAC"/>
    <w:rsid w:val="005068DD"/>
    <w:rsid w:val="00512F2D"/>
    <w:rsid w:val="00521899"/>
    <w:rsid w:val="00570FBB"/>
    <w:rsid w:val="00583B82"/>
    <w:rsid w:val="005923AC"/>
    <w:rsid w:val="005D5149"/>
    <w:rsid w:val="005E656F"/>
    <w:rsid w:val="00653B95"/>
    <w:rsid w:val="00667021"/>
    <w:rsid w:val="006931D4"/>
    <w:rsid w:val="006974E1"/>
    <w:rsid w:val="006C0896"/>
    <w:rsid w:val="006E6063"/>
    <w:rsid w:val="006F513E"/>
    <w:rsid w:val="00705729"/>
    <w:rsid w:val="00744685"/>
    <w:rsid w:val="007C0139"/>
    <w:rsid w:val="007D45A1"/>
    <w:rsid w:val="007F564D"/>
    <w:rsid w:val="008375A1"/>
    <w:rsid w:val="008B1201"/>
    <w:rsid w:val="008F16F7"/>
    <w:rsid w:val="009164BA"/>
    <w:rsid w:val="009166BD"/>
    <w:rsid w:val="00977AAE"/>
    <w:rsid w:val="00996E56"/>
    <w:rsid w:val="00997268"/>
    <w:rsid w:val="00A00185"/>
    <w:rsid w:val="00A12667"/>
    <w:rsid w:val="00A14581"/>
    <w:rsid w:val="00A20E4C"/>
    <w:rsid w:val="00A7399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C5FE9"/>
    <w:rsid w:val="00BE5AB8"/>
    <w:rsid w:val="00C44DFB"/>
    <w:rsid w:val="00C62F76"/>
    <w:rsid w:val="00C6519B"/>
    <w:rsid w:val="00C661B4"/>
    <w:rsid w:val="00C70F21"/>
    <w:rsid w:val="00C7354B"/>
    <w:rsid w:val="00C91F9B"/>
    <w:rsid w:val="00CE64DA"/>
    <w:rsid w:val="00CE7FBF"/>
    <w:rsid w:val="00DE32AC"/>
    <w:rsid w:val="00E1407A"/>
    <w:rsid w:val="00E27BD3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2026-05-13T08:01:00Z</dcterms:created>
  <dcterms:modified xsi:type="dcterms:W3CDTF">2026-05-13T08:01:00Z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