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496BAF" w:rsidRPr="00E33F50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70FB2248" w:rsidR="003E085C" w:rsidRPr="00E33F50" w:rsidRDefault="003E085C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E33F50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E33F50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E33F50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7399C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t>1988</w:t>
            </w:r>
            <w:r w:rsidRPr="00E33F50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496BAF" w:rsidRPr="00E33F50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32E801C2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JANUÁR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496BAF" w:rsidRPr="00E33F50" w14:paraId="684222CD" w14:textId="77777777" w:rsidTr="003C1BDD">
                    <w:trPr>
                      <w:trHeight w:val="170"/>
                    </w:trPr>
                    <w:tc>
                      <w:tcPr>
                        <w:tcW w:w="710" w:type="pct"/>
                        <w:vAlign w:val="center"/>
                      </w:tcPr>
                      <w:p w14:paraId="39408482" w14:textId="18E759E3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85114" w14:textId="01AE549C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BB7502" w14:textId="4ACA8BB0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84BA99" w14:textId="19289CD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F75680" w14:textId="59C41907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BE3AF3" w14:textId="0BEE015A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7E85CF0" w14:textId="1A933909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31DF8F53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0DE150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4A9709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5FE7C4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2FAD0E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2E08B3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2321B4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0CF1C541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FA4FA2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6B1994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1EECBD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637362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570CFB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515039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55BC3B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4E764452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23F797F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579EB5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748F7F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31592D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32823A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666523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2CE58F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662B9F5C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0529957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7764D5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47BFB3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3419EF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725179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00DCDA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1EE133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40E73442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97D45F8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5EFDC6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1A8180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7B4707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7CE52D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78E842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7E1F79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2538C934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144E5B8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0D69196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52387D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30F1293B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FEBRUÁR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3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D521D1C" w14:textId="77777777" w:rsidTr="003C1BD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B4A50A8" w14:textId="2488F5DC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D052ACD" w14:textId="73B3911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A47D848" w14:textId="788994E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1412BE2" w14:textId="61166362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C3D3BE5" w14:textId="5CE0CF5C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42F7BE9" w14:textId="309EAEBC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4CB16A91" w14:textId="5D40BDE7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694958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078ECB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4EE0DA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415149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11CFE5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0DC71C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36B1BAAA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141429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4EBDC8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1B9C6E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2345DB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168920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427E3F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15E6A756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555561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4450F2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6158CE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371478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6210C6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316338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71E5A286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2F84CE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0123DF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5F6155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75A69C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207F97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339E5F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202E8F8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58ADC8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69E7C4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7CC216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06AEB8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7B2876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2EFAEA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38C1102C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1C5DBA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2BCA35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37504A76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5FBA1453" w14:textId="77777777" w:rsidTr="003C1BD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D82C68E" w14:textId="5C2AB7F2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D081C50" w14:textId="69B27F40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B330407" w14:textId="1CB0E51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F2E47A7" w14:textId="2C7ABA0E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D7F939A" w14:textId="42538B95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24E7528" w14:textId="3393CBC7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6F13CE6" w14:textId="0CF109D8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306B6D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7EC99C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96BA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1F3DEE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7AA582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3E763F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7C9E3A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300C9E21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7EE39F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76B1B8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771FA9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59DBEF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7AF2BD6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47F374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76284E50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5DD538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067618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78DB0C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15BD1D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67D7B4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18AF45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0649F3B8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49B7A7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32BCB2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350667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3EAA4C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1344B1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71F88B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716091F9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757F01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575CB6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2CF1DA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24D8E96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06E973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18573D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489867F6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605E09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11764B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6480BCF0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APRÍL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86B25E3" w14:textId="77777777" w:rsidTr="003C1BD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7AC1FC0" w14:textId="3860D9DA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14AE8CF" w14:textId="517233A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1D221CC" w14:textId="6972FB8F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567455C" w14:textId="7477B26E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5DCA161" w14:textId="284E3BB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C27E099" w14:textId="5EB37827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50E05008" w14:textId="7D57A677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18746610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588211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2A81C0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389F51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418E0B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697AB7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60B13C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C7F0FA" w14:textId="60A39909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B6D7401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5CBD5A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0F0BFB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6D0FDF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1A7EFE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4BD49B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596932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18007344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E5D7C27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53F664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507D8E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073273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7593C6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185F2C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0D7924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462EC7F4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FD26192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6ECFFD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6880E5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293812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78437A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6DA449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44078F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568DA7F5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E4EF58A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348B0C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076C50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73F540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52D17C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6D19B5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10276B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69F4D322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B933A3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7D4475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68A3E0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7564280B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MÁJ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533209A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3937BF7" w14:textId="665E6AE8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C076CB9" w14:textId="637CDA0A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3E2E5AC" w14:textId="01D5C88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291E9FA" w14:textId="74A9DE9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2C9E446" w14:textId="4C005872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6474412" w14:textId="1CF83B8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70B3D15" w14:textId="006B40CD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38FA371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7682D8" w14:textId="48D9E3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867C93" w14:textId="2EC23E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49FECE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264050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0AFBD1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42CD00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0FD2A6AB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F2BFD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71CD4D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0D9050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38A1AA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4484EF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447976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582059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06B82DE6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C3EBBE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506C61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176F74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08841B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7AE810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5FD852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4E3397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65974E4E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93A4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4753D1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5FCA37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6F1F22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304D6C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22FD35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0CDD5C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21854D2D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D57EB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6F5121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50D8D0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06A7B7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3FAF11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27F61D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17DECF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1BDB8E12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CBC6B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215E16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01BE68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11C8C5C2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JÚN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3FDBBAF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CCD867C" w14:textId="3A9EEF9F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3AD34CA" w14:textId="02841B9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6CEF8E2" w14:textId="4335A11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D2EC53A" w14:textId="5E9A47E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65114B7" w14:textId="7A06ED4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F9497BC" w14:textId="7A04876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728DC64F" w14:textId="2F8D6C99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10101C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16137E" w14:textId="5368E7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F6D0B3" w14:textId="7EFF52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5B45BA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42A453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541E94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6F1784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63028A9B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A162450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6916B2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357363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225C9A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6650DE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74AC79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731C95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692F918F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BBD025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7423B1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08B0C4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35FF4B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21B220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768201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33352D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56AFDB12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CC90B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082E6B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08CD6A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2CE9AC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38653A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3732D4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707E98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4907D18E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7AB0675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7A7824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7B54DA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1CBE62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4931E3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3DCD71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5698A4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7AA6192F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E8BAD1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00D1E9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0E6EA0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56F4C8B8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JÚL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5F48B94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EEB0A9E" w14:textId="138A51DA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A031FA6" w14:textId="7DCA410E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4E1EB63" w14:textId="52C52EF7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A1004C4" w14:textId="5139E40E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39397D7" w14:textId="4A1E7A3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034D544" w14:textId="2AA24D2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5E67A74" w14:textId="15C47201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695417E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41AC21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374E6B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3A42FE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73AFEB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11D3E9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4A7326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335EF110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A7F154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6F5C960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2A72A0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779EA9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3C96B8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115308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6EB8DB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7CA65A68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BD473A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09B869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315A2A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04C82B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4E774B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141394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24842C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03200AFB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43E54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04C31B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0C7D45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13C31E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7032E2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6AA887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2B51AE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630433DE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0083E5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216EBE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4D4304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7F9350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3A1259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300924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6801B0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2E332213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3D57F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533A03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1A2E81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2E8C3130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AUGUST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27BAE27B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81C41B3" w14:textId="1969E94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F114B97" w14:textId="4175EDA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58DB859" w14:textId="47E2F689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8E5F5A9" w14:textId="495A8C5C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90E5199" w14:textId="4854109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55D486E" w14:textId="608C1ABF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6B06261" w14:textId="071322A6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4F4E23C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61AC2E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0B3ED5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1525C4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20704E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18F0C3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6CE538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2CA8B956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2A0AB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6B1EBC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041852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2CE5FA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76A0CD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20C1D3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6F424F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7DCFAAB6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25CD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5F823C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0670D1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00961E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1D534C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31D7F4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020038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7720EB96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337F0F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655EE0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1353A1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5920EB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6FA72A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268356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12B6D5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3D445032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BA8EE0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40B7566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63FC44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5295F2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608DEC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3A8973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312736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6555500E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673A2D9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20A168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2F6AE0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96BA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03F3A7FB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E92A4E3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37E20BD" w14:textId="5491B992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8BAB9FE" w14:textId="76195FE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E7E1C1D" w14:textId="742E2458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7097261" w14:textId="508BFAEE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075D82B" w14:textId="7EBEE7F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3F2B6E0" w14:textId="46C4656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115E6D45" w14:textId="1786860C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191EEF2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ACC9AD8" w14:textId="2440B6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5D060A" w14:textId="320197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707965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52EF0A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649254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35BBC2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080F0614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EE1544C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2B17F8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0C703B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29F666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63877D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228160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19B6E2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792874B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E1942D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02F4DE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7DBD6B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15A20D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430089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48E865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43D89F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58A632B0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3588C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6AA008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7046C4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3C1AED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7D90DB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2EFAB5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3CA788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2C5951AF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7DB3A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36DCA3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7AB4E3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287DFA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103695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5A03ED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084228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07E7A0B4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F9738C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5F510A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125A86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09F4B36C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OKTÓBER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1DAA9906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2268EF6" w14:textId="24303C57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C4767A8" w14:textId="4FCCAFA8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A606E45" w14:textId="785A8233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0734FE5" w14:textId="4AE3787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2CCBD37" w14:textId="4A5B30D2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383A338" w14:textId="2AA2A003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1C199D0C" w14:textId="5B3F8C3F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048A273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4BD2F7B" w14:textId="5F80B6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D35348" w14:textId="79D0F8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5DF88C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79411B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77B3C7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4C556F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537A801B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556AA3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71735A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12F556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34AF1F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419321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5B8531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6756AC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2D466952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841C5F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0D6E6F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428BD9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381E4B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413401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4E575E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3939EC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74860A76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3FB7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6C13EE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0744CF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398C2B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6308E6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5E387C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1812C8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41B870CC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EFB191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325BF1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675BB8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152969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7645FD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6EA143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1CB9B1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41679F0B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CC5E29B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6B41C1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4B9F32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4711BEEA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504BFB33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4911DBF" w14:textId="11A8250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E2F19E6" w14:textId="75A7D0B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00193F3" w14:textId="4DF4012B" w:rsidR="00240D4D" w:rsidRPr="00705729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795B3D0" w14:textId="5E7EE4E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51FE0A5" w14:textId="107D536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2F9E89F" w14:textId="4EC9DE6A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485DC499" w14:textId="47B77A20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4138B15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4D8A27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1E8B1D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96BA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185732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2EED42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338F56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5968C9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2F8CDFB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503BC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2A8A9E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36FCBD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2E5B3C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48AC4D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3DC099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044977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54855C59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2E913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4DAB46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45A7A0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60CBB0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0CAC45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5DBD01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17D9F3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3E379ECF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39DE3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497A760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16D507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1A9E5B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5CDF5B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4F5088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400665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112D4624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25F2089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6736B6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40E184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3AA64A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16A7F5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0BC0AD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20FF8D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571718F9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2FD00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2C1E62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48DD9A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41855AFE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0CA8349C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00098BB" w14:textId="12E2B583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1F03D3C" w14:textId="5AA1389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86A1803" w14:textId="699F857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9281689" w14:textId="2A28C073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1F571BF" w14:textId="76152C2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0195620" w14:textId="3E9B903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709C3C5" w14:textId="5A0F376D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0B2F30B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2DEF32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0A40DC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19ED6C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5A507C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0A3D01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4F20E6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203BA03A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AB1B96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575B8A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2D9986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672833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0CB700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1F6113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098249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26D32BAD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5C96A1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2DAC0A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2FE9F8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2DB8CE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226A14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662247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732C7A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3B182880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A63608C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49D3D2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200A6A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72F59F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7A5610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6C1222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135A73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591A153C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5920EEE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729B84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5B8E0C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086826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520733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26078D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3FA482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309DBDA0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4DEC3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5EF0EF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497563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739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33F50" w:rsidRDefault="00E50BDE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</w:rPr>
            </w:pPr>
          </w:p>
        </w:tc>
      </w:tr>
    </w:tbl>
    <w:p w14:paraId="2B3E424A" w14:textId="1DF0A038" w:rsidR="00F93E3B" w:rsidRPr="00E33F50" w:rsidRDefault="00F93E3B" w:rsidP="00496BAF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E33F50" w:rsidSect="00496BAF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12FDF" w14:textId="77777777" w:rsidR="006931D4" w:rsidRDefault="006931D4">
      <w:pPr>
        <w:spacing w:after="0"/>
      </w:pPr>
      <w:r>
        <w:separator/>
      </w:r>
    </w:p>
  </w:endnote>
  <w:endnote w:type="continuationSeparator" w:id="0">
    <w:p w14:paraId="00C16F01" w14:textId="77777777" w:rsidR="006931D4" w:rsidRDefault="006931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7C45E" w14:textId="77777777" w:rsidR="006931D4" w:rsidRDefault="006931D4">
      <w:pPr>
        <w:spacing w:after="0"/>
      </w:pPr>
      <w:r>
        <w:separator/>
      </w:r>
    </w:p>
  </w:footnote>
  <w:footnote w:type="continuationSeparator" w:id="0">
    <w:p w14:paraId="65EB6310" w14:textId="77777777" w:rsidR="006931D4" w:rsidRDefault="006931D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1988"/>
    <w:docVar w:name="MonthEnd10" w:val="31.10.1988"/>
    <w:docVar w:name="MonthEnd11" w:val="30.11.1988"/>
    <w:docVar w:name="MonthEnd12" w:val="31.12.1988"/>
    <w:docVar w:name="MonthEnd2" w:val="29.02.1988"/>
    <w:docVar w:name="MonthEnd3" w:val="31.03.1988"/>
    <w:docVar w:name="MonthEnd4" w:val="30.04.1988"/>
    <w:docVar w:name="MonthEnd5" w:val="31.05.1988"/>
    <w:docVar w:name="MonthEnd6" w:val="30.06.1988"/>
    <w:docVar w:name="MonthEnd7" w:val="31.07.1988"/>
    <w:docVar w:name="MonthEnd8" w:val="31.08.1988"/>
    <w:docVar w:name="MonthEnd9" w:val="30.09.1988"/>
    <w:docVar w:name="Months" w:val="12"/>
    <w:docVar w:name="MonthStart1" w:val="01.01.1988"/>
    <w:docVar w:name="MonthStart10" w:val="01.10.1988"/>
    <w:docVar w:name="MonthStart11" w:val="01.11.1988"/>
    <w:docVar w:name="MonthStart12" w:val="01.12.1988"/>
    <w:docVar w:name="MonthStart2" w:val="01.02.1988"/>
    <w:docVar w:name="MonthStart3" w:val="01.03.1988"/>
    <w:docVar w:name="MonthStart4" w:val="01.04.1988"/>
    <w:docVar w:name="MonthStart5" w:val="01.05.1988"/>
    <w:docVar w:name="MonthStart6" w:val="01.06.1988"/>
    <w:docVar w:name="MonthStart7" w:val="01.07.1988"/>
    <w:docVar w:name="MonthStart8" w:val="01.08.1988"/>
    <w:docVar w:name="MonthStart9" w:val="01.09.1988"/>
    <w:docVar w:name="MonthStartLast" w:val="12/1/2012"/>
    <w:docVar w:name="WeekStart" w:val="понедельник"/>
  </w:docVars>
  <w:rsids>
    <w:rsidRoot w:val="00285C1D"/>
    <w:rsid w:val="000420A1"/>
    <w:rsid w:val="0005357B"/>
    <w:rsid w:val="00071356"/>
    <w:rsid w:val="00097A25"/>
    <w:rsid w:val="000A5A57"/>
    <w:rsid w:val="000E2C7A"/>
    <w:rsid w:val="00111F7C"/>
    <w:rsid w:val="001274F3"/>
    <w:rsid w:val="00151CCE"/>
    <w:rsid w:val="0019408B"/>
    <w:rsid w:val="001B01F9"/>
    <w:rsid w:val="001C41F9"/>
    <w:rsid w:val="001D5753"/>
    <w:rsid w:val="00240D4D"/>
    <w:rsid w:val="00254F33"/>
    <w:rsid w:val="002562E7"/>
    <w:rsid w:val="002604E2"/>
    <w:rsid w:val="00260FED"/>
    <w:rsid w:val="00285C1D"/>
    <w:rsid w:val="002C2DAE"/>
    <w:rsid w:val="003327F5"/>
    <w:rsid w:val="00340CAF"/>
    <w:rsid w:val="003C0D41"/>
    <w:rsid w:val="003C1BDD"/>
    <w:rsid w:val="003E085C"/>
    <w:rsid w:val="003E7B3A"/>
    <w:rsid w:val="00416364"/>
    <w:rsid w:val="00431B29"/>
    <w:rsid w:val="00440416"/>
    <w:rsid w:val="00462EAD"/>
    <w:rsid w:val="00473111"/>
    <w:rsid w:val="00496BAF"/>
    <w:rsid w:val="004A6170"/>
    <w:rsid w:val="004B45E8"/>
    <w:rsid w:val="004F6AAC"/>
    <w:rsid w:val="005068DD"/>
    <w:rsid w:val="00512F2D"/>
    <w:rsid w:val="00521899"/>
    <w:rsid w:val="00570FBB"/>
    <w:rsid w:val="00583B82"/>
    <w:rsid w:val="005923AC"/>
    <w:rsid w:val="005D5149"/>
    <w:rsid w:val="005E656F"/>
    <w:rsid w:val="00653B95"/>
    <w:rsid w:val="00667021"/>
    <w:rsid w:val="006931D4"/>
    <w:rsid w:val="006974E1"/>
    <w:rsid w:val="006C0896"/>
    <w:rsid w:val="006F513E"/>
    <w:rsid w:val="00705729"/>
    <w:rsid w:val="00744685"/>
    <w:rsid w:val="007C0139"/>
    <w:rsid w:val="007D45A1"/>
    <w:rsid w:val="007F564D"/>
    <w:rsid w:val="008375A1"/>
    <w:rsid w:val="008B1201"/>
    <w:rsid w:val="008F16F7"/>
    <w:rsid w:val="009164BA"/>
    <w:rsid w:val="009166BD"/>
    <w:rsid w:val="00977AAE"/>
    <w:rsid w:val="00996E56"/>
    <w:rsid w:val="00997268"/>
    <w:rsid w:val="00A00185"/>
    <w:rsid w:val="00A12667"/>
    <w:rsid w:val="00A14581"/>
    <w:rsid w:val="00A20E4C"/>
    <w:rsid w:val="00A7399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2F76"/>
    <w:rsid w:val="00C6519B"/>
    <w:rsid w:val="00C661B4"/>
    <w:rsid w:val="00C70F21"/>
    <w:rsid w:val="00C7354B"/>
    <w:rsid w:val="00C91F9B"/>
    <w:rsid w:val="00CE64DA"/>
    <w:rsid w:val="00CE7FBF"/>
    <w:rsid w:val="00DE32AC"/>
    <w:rsid w:val="00E1407A"/>
    <w:rsid w:val="00E318B9"/>
    <w:rsid w:val="00E33F50"/>
    <w:rsid w:val="00E50BDE"/>
    <w:rsid w:val="00E774CD"/>
    <w:rsid w:val="00E77E1D"/>
    <w:rsid w:val="00ED75B6"/>
    <w:rsid w:val="00EF1F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3402</Words>
  <Characters>19394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2026-05-10T08:44:00Z</dcterms:created>
  <dcterms:modified xsi:type="dcterms:W3CDTF">2026-05-10T08:44:00Z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