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01B2334" w:rsidR="003E085C" w:rsidRPr="00E33F50" w:rsidRDefault="003E085C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C2DAE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t>1989</w:t>
            </w:r>
            <w:r w:rsidRPr="00E33F50"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2E801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3C1BDD">
                    <w:trPr>
                      <w:trHeight w:val="170"/>
                    </w:trPr>
                    <w:tc>
                      <w:tcPr>
                        <w:tcW w:w="710" w:type="pct"/>
                        <w:vAlign w:val="center"/>
                      </w:tcPr>
                      <w:p w14:paraId="39408482" w14:textId="18E759E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85114" w14:textId="01AE549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B7502" w14:textId="4ACA8BB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84BA99" w14:textId="19289CD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75680" w14:textId="59C4190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BE3AF3" w14:textId="0BEE015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E85CF0" w14:textId="1A93390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0C4B5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A873A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A41D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C5069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F1CE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AD9CA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8DF103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9C85E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3C03B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D3686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47A00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6741B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05725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C0D0A2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70D3E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443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66CBD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363E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3D9AD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C0649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E5E622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13C1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A8E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1FBC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5AD31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91A6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F3E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7F466B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B37A7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0BD70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EA324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121A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52D9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93F0A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4B5BF5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1D86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DBE7D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0F1293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4A50A8" w14:textId="2488F5D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052ACD" w14:textId="73B3911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A47D848" w14:textId="788994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412BE2" w14:textId="6116636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C3D3BE5" w14:textId="5CE0CF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2F7BE9" w14:textId="309EAEB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CB16A91" w14:textId="5D40BDE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2C147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DF44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D48A9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2A5CA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7D28E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7C078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86F44A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90EB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2F02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FE11B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2D4A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1957C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5829A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90C5B2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F8038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BE736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BF587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231AD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7BB10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437B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B6816B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AB157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B44D7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EBA1C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A29B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E837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34DF7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76CAA0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D7A93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1F099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04DB6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BAD9E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4E977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2C3E8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D4DB48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3D91A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3177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7504A76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82C68E" w14:textId="5C2AB7F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081C50" w14:textId="69B27F40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330407" w14:textId="1CB0E51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2E47A7" w14:textId="2C7ABA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D7F939A" w14:textId="42538B95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24E7528" w14:textId="3393CBC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F13CE6" w14:textId="0CF109D8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94CA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76662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9A6E9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8DD8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70E99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B34E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A3A6E9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A14E8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EDDC2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39E23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C76F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F42E6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B39F5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6F0BC0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71DAD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AA8D4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838D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57CE8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30F7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90497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E66106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DEF58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DF333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9A035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2BD2F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E34F0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6BC8A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811DC2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0B8E5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6EFAC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CAC05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78EB2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2A7E0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F1868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44442E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F60F9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89B68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480BCF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3C1BD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AC1FC0" w14:textId="3860D9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14AE8CF" w14:textId="517233A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D221CC" w14:textId="6972FB8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67455C" w14:textId="7477B26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5DCA161" w14:textId="284E3B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C27E099" w14:textId="5EB3782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50E05008" w14:textId="7D57A677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CE013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4707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8BD8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85DC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3A3EC0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3FE47F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494E0B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75363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924DC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63582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0A6DC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7CE06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8AA3C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E812DE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2D87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7D9CE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2C91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23C43D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D38EF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EE8BC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B267B4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1102B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E1F3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5052E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E5E0E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3FC1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A2152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4C720A1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7127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B835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5385C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7D536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BB5DA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E7753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C0D9E6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158AF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3C3F7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564280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937BF7" w14:textId="665E6AE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076CB9" w14:textId="637CDA0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E2E5AC" w14:textId="01D5C88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91E9FA" w14:textId="74A9DE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C9E446" w14:textId="4C00587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474412" w14:textId="1CF83B8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B3D15" w14:textId="006B40C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2D5909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FE84D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85C41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A0FA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38B21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22BE42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6852EEE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3F24F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E57F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C73C9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CB8D0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F025E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93EC1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20EA13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9CA96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66455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8B80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102E1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3BC031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FD793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A7A0F3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36065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E62E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0687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A93FD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CF91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31964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90FDDC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D7C65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C7E21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F4462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2C59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4A172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7EFD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C75B8F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D10D3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256CD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C8C5C2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CCD867C" w14:textId="3A9EEF9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AD34CA" w14:textId="02841B9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CEF8E2" w14:textId="4335A11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2EC53A" w14:textId="5E9A47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5114B7" w14:textId="7A06ED4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9497BC" w14:textId="7A04876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728DC64F" w14:textId="2F8D6C99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4BC308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E392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669DC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568AC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1D604E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6B5BB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3A4232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56C0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5FB8F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F11CA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60E90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3B69C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F2ACC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D7E0BB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2E2AE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054D9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19CE8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7C548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33DBE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B509E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66638E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E0507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65172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FCD8A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14CF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D6E8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F6A2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849CF5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F03D3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79FB2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823B3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F285C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184B5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B0C6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9463CB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4DA43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87302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F4C8B8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EEB0A9E" w14:textId="138A51D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31FA6" w14:textId="7DCA41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4E1EB63" w14:textId="52C52EF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1004C4" w14:textId="5139E40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9397D7" w14:textId="4A1E7A3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34D544" w14:textId="2AA24D2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5E67A74" w14:textId="15C47201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8BF14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8F334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71650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233BFB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1E169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74841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1C8177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1D8E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442F6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0558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E1E8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4556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135E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6CBB72C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D4698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21895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8D46A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20FCF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96552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935B2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2AFC97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9ADB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6BE59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4EEFB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DA805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FA0DC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611D7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4BDB30C0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B6326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BF1C2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30707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04E28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E30C9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16FDD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EF0FB1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27283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2D622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E8C3130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1C41B3" w14:textId="1969E94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F114B97" w14:textId="4175EDA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8DB859" w14:textId="47E2F689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E5F5A9" w14:textId="495A8C5C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0E5199" w14:textId="4854109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5D486E" w14:textId="608C1ABF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6B06261" w14:textId="071322A6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6CF19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F2F86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7C493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E6B18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33E66E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7768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E4958A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7BA3E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2FC8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EC81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B3C1E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67EAB7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B9C17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F4A8C2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5CE7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06A6A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E2B5D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141F1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FE2E7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AFDE1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6942AD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5A869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E5FB1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D97B3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C39C0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E3F64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5DA1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75C143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B867C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10E14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717B0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79CC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8E7BB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41B68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C8855E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C2043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BEB0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3F3A7FB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7E20BD" w14:textId="5491B99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BAB9FE" w14:textId="76195FE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7E1C1D" w14:textId="742E245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097261" w14:textId="508BFAEE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075D82B" w14:textId="7EBEE7F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3F2B6E0" w14:textId="46C4656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15E6D45" w14:textId="1786860C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11E091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9F11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4E4158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096C6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F1073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C71C1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6F2DEF8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0285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D00E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17A8A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44D08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E6CF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5E778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184644B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CB40E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0F685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4C127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33BEA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2B714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72969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1FAE9F9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0FDE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1EE5D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4901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75082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F6D24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14328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14DD92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B6B0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CCB50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CB27D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2DB8E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5EA78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C606A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856B0F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3574B6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1B017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09F4B36C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2268EF6" w14:textId="24303C57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4767A8" w14:textId="4FCCAFA8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A606E45" w14:textId="785A823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734FE5" w14:textId="4AE3787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2CCBD37" w14:textId="4A5B30D2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383A338" w14:textId="2AA2A00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1C199D0C" w14:textId="5B3F8C3F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3E9570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2BD8B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6EFB0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A15EB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A23A7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9CD1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3D8AA8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A0FE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67697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09FE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4FA50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C5E9D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63F91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B75246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D1406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697D1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0ED14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83CAA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ABD8B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580DC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74F3CEC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05C3D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84B8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933F6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9626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59867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CBE8F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5F7B80D2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B2E30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BAB95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67A68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6ED58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98113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8ACAA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9F4467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0454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8D4B5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711BEEA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911DBF" w14:textId="11A82506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2F19E6" w14:textId="75A7D0B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193F3" w14:textId="4DF4012B" w:rsidR="00240D4D" w:rsidRPr="00705729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95B3D0" w14:textId="5E7EE4E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51FE0A5" w14:textId="107D5364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9E89F" w14:textId="4EC9DE6A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485DC499" w14:textId="47B77A20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34E5D5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07A599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96BA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EDAC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068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1DDD5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9D709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21B0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2A1FCE8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F2E32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2DCBE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3EF41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4026C3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7DA14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2808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96F6A15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102F9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B3C2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779B3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FBCAB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24707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89770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324AD63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EC1B8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A4BC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C74AC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5B0D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28126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075B9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D33B3ED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E8D56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522F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98BAD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E522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86FF1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48BD1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CADCBC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9EDF7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165B2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1855AFE" w:rsidR="00240D4D" w:rsidRPr="00E33F50" w:rsidRDefault="00260F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3C1BD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0098BB" w14:textId="12E2B58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F03D3C" w14:textId="5AA1389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6A1803" w14:textId="699F857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281689" w14:textId="2A28C073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1F571BF" w14:textId="76152C2D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0195620" w14:textId="3E9B903B" w:rsidR="00240D4D" w:rsidRPr="00E33F50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vAlign w:val="center"/>
                      </w:tcPr>
                      <w:p w14:paraId="3709C3C5" w14:textId="5A0F376D" w:rsidR="00240D4D" w:rsidRPr="003C1BDD" w:rsidRDefault="00260F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0"/>
                            <w:szCs w:val="2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16D7C8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1B7C7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60F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BDB90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278C3E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95E3E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E8D12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67086AF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3C1BD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3532F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D08B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930A7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CF721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6461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B0583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0D3A8DE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EC2FD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5CB4B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ADAC9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5F52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268FB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74EC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A2CB5D4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93245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C5428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8BC7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BA20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D2F54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8F3A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7B29D56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52A0B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A2764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0639A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5C6F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A84AA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24D79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4729F4A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3C1B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2E850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EECD1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C2DA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420A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D575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3C1BD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9445" w14:textId="77777777" w:rsidR="00473111" w:rsidRDefault="00473111">
      <w:pPr>
        <w:spacing w:after="0"/>
      </w:pPr>
      <w:r>
        <w:separator/>
      </w:r>
    </w:p>
  </w:endnote>
  <w:endnote w:type="continuationSeparator" w:id="0">
    <w:p w14:paraId="212F3096" w14:textId="77777777" w:rsidR="00473111" w:rsidRDefault="004731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99389" w14:textId="77777777" w:rsidR="00473111" w:rsidRDefault="00473111">
      <w:pPr>
        <w:spacing w:after="0"/>
      </w:pPr>
      <w:r>
        <w:separator/>
      </w:r>
    </w:p>
  </w:footnote>
  <w:footnote w:type="continuationSeparator" w:id="0">
    <w:p w14:paraId="2A2D8D80" w14:textId="77777777" w:rsidR="00473111" w:rsidRDefault="004731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9"/>
    <w:docVar w:name="MonthEnd10" w:val="31.10.1989"/>
    <w:docVar w:name="MonthEnd11" w:val="30.11.1989"/>
    <w:docVar w:name="MonthEnd12" w:val="31.12.1989"/>
    <w:docVar w:name="MonthEnd2" w:val="28.02.1989"/>
    <w:docVar w:name="MonthEnd3" w:val="31.03.1989"/>
    <w:docVar w:name="MonthEnd4" w:val="30.04.1989"/>
    <w:docVar w:name="MonthEnd5" w:val="31.05.1989"/>
    <w:docVar w:name="MonthEnd6" w:val="30.06.1989"/>
    <w:docVar w:name="MonthEnd7" w:val="31.07.1989"/>
    <w:docVar w:name="MonthEnd8" w:val="31.08.1989"/>
    <w:docVar w:name="MonthEnd9" w:val="30.09.1989"/>
    <w:docVar w:name="Months" w:val="12"/>
    <w:docVar w:name="MonthStart1" w:val="01.01.1989"/>
    <w:docVar w:name="MonthStart10" w:val="01.10.1989"/>
    <w:docVar w:name="MonthStart11" w:val="01.11.1989"/>
    <w:docVar w:name="MonthStart12" w:val="01.12.1989"/>
    <w:docVar w:name="MonthStart2" w:val="01.02.1989"/>
    <w:docVar w:name="MonthStart3" w:val="01.03.1989"/>
    <w:docVar w:name="MonthStart4" w:val="01.04.1989"/>
    <w:docVar w:name="MonthStart5" w:val="01.05.1989"/>
    <w:docVar w:name="MonthStart6" w:val="01.06.1989"/>
    <w:docVar w:name="MonthStart7" w:val="01.07.1989"/>
    <w:docVar w:name="MonthStart8" w:val="01.08.1989"/>
    <w:docVar w:name="MonthStart9" w:val="01.09.1989"/>
    <w:docVar w:name="MonthStartLast" w:val="12/1/2012"/>
    <w:docVar w:name="WeekStart" w:val="понедельник"/>
  </w:docVars>
  <w:rsids>
    <w:rsidRoot w:val="00285C1D"/>
    <w:rsid w:val="000420A1"/>
    <w:rsid w:val="0005357B"/>
    <w:rsid w:val="00071356"/>
    <w:rsid w:val="00097A25"/>
    <w:rsid w:val="000A5A57"/>
    <w:rsid w:val="000E2C7A"/>
    <w:rsid w:val="00111F7C"/>
    <w:rsid w:val="001274F3"/>
    <w:rsid w:val="00151CCE"/>
    <w:rsid w:val="0019408B"/>
    <w:rsid w:val="001B01F9"/>
    <w:rsid w:val="001C41F9"/>
    <w:rsid w:val="001D5753"/>
    <w:rsid w:val="00240D4D"/>
    <w:rsid w:val="00254F33"/>
    <w:rsid w:val="002562E7"/>
    <w:rsid w:val="002604E2"/>
    <w:rsid w:val="00260FED"/>
    <w:rsid w:val="00285C1D"/>
    <w:rsid w:val="002C2DAE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73111"/>
    <w:rsid w:val="00496BAF"/>
    <w:rsid w:val="004A6170"/>
    <w:rsid w:val="004B45E8"/>
    <w:rsid w:val="004F6AAC"/>
    <w:rsid w:val="005068DD"/>
    <w:rsid w:val="00512F2D"/>
    <w:rsid w:val="00521899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05729"/>
    <w:rsid w:val="00744685"/>
    <w:rsid w:val="007C0139"/>
    <w:rsid w:val="007D45A1"/>
    <w:rsid w:val="007F564D"/>
    <w:rsid w:val="008375A1"/>
    <w:rsid w:val="008B1201"/>
    <w:rsid w:val="008F16F7"/>
    <w:rsid w:val="009164BA"/>
    <w:rsid w:val="009166BD"/>
    <w:rsid w:val="00977AAE"/>
    <w:rsid w:val="00996E56"/>
    <w:rsid w:val="00997268"/>
    <w:rsid w:val="00A0018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F76"/>
    <w:rsid w:val="00C6519B"/>
    <w:rsid w:val="00C661B4"/>
    <w:rsid w:val="00C70F21"/>
    <w:rsid w:val="00C7354B"/>
    <w:rsid w:val="00C91F9B"/>
    <w:rsid w:val="00CE7FBF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3398</Words>
  <Characters>19371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2026-05-06T13:49:00Z</dcterms:created>
  <dcterms:modified xsi:type="dcterms:W3CDTF">2026-05-06T13:49:00Z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