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30CB9B8" w:rsidR="003E085C" w:rsidRPr="00E33F50" w:rsidRDefault="003E085C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20A1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t>1990</w: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32E801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JANUÁR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3C1BDD">
                    <w:trPr>
                      <w:trHeight w:val="170"/>
                    </w:trPr>
                    <w:tc>
                      <w:tcPr>
                        <w:tcW w:w="710" w:type="pct"/>
                        <w:vAlign w:val="center"/>
                      </w:tcPr>
                      <w:p w14:paraId="39408482" w14:textId="18E759E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85114" w14:textId="01AE549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B7502" w14:textId="4ACA8BB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84BA99" w14:textId="19289CD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F75680" w14:textId="59C4190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BE3AF3" w14:textId="0BEE015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E85CF0" w14:textId="1A93390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6A7E3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7D8B3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866B7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C1A42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DA90E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EFA60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2144A7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93181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F72DE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51449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D81BB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5E906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71E63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DF8C42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48EA9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65DCE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1E1A2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6B2DF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17F48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031DE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0AE3C3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66F11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97432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275E3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ED8FA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BFFDD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32F29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8C6516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69503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BC4D9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9D202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C8E5F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3B7DC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7DA9E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72F459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523E6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89C9D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30F1293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FEBRUÁR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4A50A8" w14:textId="2488F5D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052ACD" w14:textId="73B3911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A47D848" w14:textId="788994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412BE2" w14:textId="6116636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C3D3BE5" w14:textId="5CE0CF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2F7BE9" w14:textId="309EAEB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CB16A91" w14:textId="5D40BDE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D6B34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66B219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25E0F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247C02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5D92B2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5C39AC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C3581E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B516B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DD320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E5E34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E9351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DBA9F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784EF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501ADA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304C2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DFDB5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9EA6A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2D961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88DCF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BECCB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C70BC6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436440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D40A4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67D5A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A9C49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C0AD1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FA4B0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E49CE5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0463F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D7262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F4332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B17CE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F139D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AD48B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8D760C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5D8A0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FE987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7504A76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82C68E" w14:textId="5C2AB7F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D081C50" w14:textId="69B27F4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330407" w14:textId="1CB0E51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F2E47A7" w14:textId="2C7ABA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D7F939A" w14:textId="42538B95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24E7528" w14:textId="3393CBC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F13CE6" w14:textId="0CF109D8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5FE5F7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690D68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07D1D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6F7BC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31FFD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EDF3F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03D6F7B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3C2AE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9AAA7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AB0CA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1EE77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7ABA4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1322A9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DBA688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62CFE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01D1D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2C748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FD87D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20C0E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1AB71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4633DB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AE16C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FDE60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4C016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D72BB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44212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67ED0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3F44F6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B3E02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51FC1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8A980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D75FD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08F20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4DD17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55FE3A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36195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400B3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480BCF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AC1FC0" w14:textId="3860D9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14AE8CF" w14:textId="517233A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D221CC" w14:textId="6972FB8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67455C" w14:textId="7477B26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5DCA161" w14:textId="284E3B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C27E099" w14:textId="5EB3782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50E05008" w14:textId="7D57A67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195A67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1A041A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178A3E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10BAD3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355CB9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37165C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610910D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70D1F3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3C2B5B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745F48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2052EF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29201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60B160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65E7A9D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5C4C20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58787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6EF1A4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219078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12EF04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1D138F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020742D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5F8B31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07F676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9C58A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C9657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5B0E7E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4E51DA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A699B3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0760E9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23DCBE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2ADDD2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644D49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368F4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623F4C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042511B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064EAA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36D505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7564280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MÁJ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937BF7" w14:textId="665E6AE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076CB9" w14:textId="637CDA0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E2E5AC" w14:textId="01D5C88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91E9FA" w14:textId="74A9DE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C9E446" w14:textId="4C00587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474412" w14:textId="1CF83B8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B3D15" w14:textId="006B40C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7184AC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664556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04DC4A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79DF72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2A6B90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0E72B7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4F1D689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4BE26F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45F222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401671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4FE0E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684422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1F6F64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2DB0435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AB95E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07390C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0E0185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18F983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689E4C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05E82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722866D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4054D1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7BFAE5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6E7EE1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573245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29E585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CF449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1C0B94B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7A36B6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205AA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DBD51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277863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D6D56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1A6CE7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3A2D7BF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531FAA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35521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C8C5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CCD867C" w14:textId="3A9EEF9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AD34CA" w14:textId="02841B9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CEF8E2" w14:textId="4335A11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2EC53A" w14:textId="5E9A47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5114B7" w14:textId="7A06ED4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9497BC" w14:textId="7A04876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728DC64F" w14:textId="2F8D6C9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63F04C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3E5C83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7B6001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456310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5BC77C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02C8B6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06558B0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58179B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37304A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FEACF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7AA6EE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4477CA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6E8318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1CE3548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052EF5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2DE80C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0AD97E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5A7EFE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60BF80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66DC95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7C71D60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3D1EF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259584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1C38F1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279878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BBB02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7E2438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065B650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089A74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B6F31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5B1059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E1F2A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52E4EB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F8643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66A7100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09EFA6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19F68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6F4C8B8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EEB0A9E" w14:textId="138A51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31FA6" w14:textId="7DCA41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E1EB63" w14:textId="52C52EF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1004C4" w14:textId="5139E4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9397D7" w14:textId="4A1E7A3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34D544" w14:textId="2AA24D2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5E67A74" w14:textId="15C47201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7F2452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06D845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718DCD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3133BD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1F237B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388AF4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3C281E8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94CC2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7F9248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3CC0C3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746F41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D2342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245744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B60BDD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439A19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4BB5B7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309189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4E1964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30EA44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610551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9FB1BE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403622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635756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0E1DB5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15DA44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117CED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0606C7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41C8782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15B01C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4B4DB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3DD8D0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78D645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5A636F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98267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4112EED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5C2993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350D38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E8C313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1C41B3" w14:textId="1969E94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114B97" w14:textId="4175EDA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8DB859" w14:textId="47E2F689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E5F5A9" w14:textId="495A8C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0E5199" w14:textId="485410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5D486E" w14:textId="608C1AB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B06261" w14:textId="071322A6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234E8F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249097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48DB4A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5A1C66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515D8A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16FFF9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63AF454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7D9F99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4F2F42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22280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535059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0C5224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4947C1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35B6288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44274D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CEA9C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4019CD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28799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392452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629819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407B0F2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7D196F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33CB24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4184A5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6161CD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272828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7C37E7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205CB34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6CA6A7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5EC474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693048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56095E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143A4C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6168B6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635D3FE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5380F6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3610A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03F3A7F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7E20BD" w14:textId="5491B99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BAB9FE" w14:textId="76195F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7E1C1D" w14:textId="742E245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097261" w14:textId="508BFAE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075D82B" w14:textId="7EBEE7F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F2B6E0" w14:textId="46C4656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15E6D45" w14:textId="1786860C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53616D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75CC88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5D555D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319635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523DC9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493701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5AE2E46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3D1AA2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6695BD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E7CFF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2C8624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37C9FB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F75E6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4712983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75F953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4E098E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20F29F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037E12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05BAE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227885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6B73777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42DB7A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0C367C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27FED4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3787A0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22F4BE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7048EC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5DBCAC4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5A01E2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24B0B4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292371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40902B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177571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23D0B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2CAEEC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2D92CD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3D090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09F4B36C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OKTÓBER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268EF6" w14:textId="24303C5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4767A8" w14:textId="4FCCAFA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A606E45" w14:textId="785A823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734FE5" w14:textId="4AE3787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2CCBD37" w14:textId="4A5B30D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383A338" w14:textId="2AA2A00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C199D0C" w14:textId="5B3F8C3F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23AEB9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6C846B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209B0D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7AC411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6EBFAF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6E76EC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0328C17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7945B0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DED33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42064C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5B57C7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1B3AE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502AF2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0BC0D1D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2FA1D1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7DB8D5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2D5DF0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441AAB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5F3EC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3B8959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233AB9E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7ACC08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6B537C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7743F0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CF66E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071C0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34BDC1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F4C880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021A00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50FACE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6A221A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786355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651960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217CE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1EFE3EF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EA339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26E2F1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711BEEA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911DBF" w14:textId="11A8250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2F19E6" w14:textId="75A7D0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193F3" w14:textId="4DF4012B" w:rsidR="00240D4D" w:rsidRPr="00705729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95B3D0" w14:textId="5E7EE4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1FE0A5" w14:textId="107D536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9E89F" w14:textId="4EC9DE6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85DC499" w14:textId="47B77A20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160095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61E59C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3385D2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21C0E7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50832D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6416C1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13A21BE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963F3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50CC5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1A4728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694EBB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11AAFE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33AF42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4DEF72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5F7B49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3E22A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587A7E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771B2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64F4C1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62792D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05022EC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133ADE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A27DB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6AC175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49E31E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15CD68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5F6588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490FFC8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65F2D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7517BC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50A0EE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1D968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5858A4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7B7F1F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0949D84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08D0BB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755A5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41855AFE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098BB" w14:textId="12E2B58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F03D3C" w14:textId="5AA1389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6A1803" w14:textId="699F857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9281689" w14:textId="2A28C07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F571BF" w14:textId="76152C2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195620" w14:textId="3E9B903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9C3C5" w14:textId="5A0F376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097010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637938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1B6F6D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4AB2E9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6A9A72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6A0E59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7D1DBF3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66926B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8179C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8FDD8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0BA73C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66CCB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198411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9ADB84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0DC7BB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4E76B7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303480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6C2A4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48B20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7A5D07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FEBE2F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298B9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87A9E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59F31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26F7B2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67D4B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418707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4CE0AFB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EE2C3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66702D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59438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0A95D6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2CBB2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7CF0A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4706CD3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134328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9F939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FB91" w14:textId="77777777" w:rsidR="000E2C7A" w:rsidRDefault="000E2C7A">
      <w:pPr>
        <w:spacing w:after="0"/>
      </w:pPr>
      <w:r>
        <w:separator/>
      </w:r>
    </w:p>
  </w:endnote>
  <w:endnote w:type="continuationSeparator" w:id="0">
    <w:p w14:paraId="5078C26A" w14:textId="77777777" w:rsidR="000E2C7A" w:rsidRDefault="000E2C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EC703" w14:textId="77777777" w:rsidR="000E2C7A" w:rsidRDefault="000E2C7A">
      <w:pPr>
        <w:spacing w:after="0"/>
      </w:pPr>
      <w:r>
        <w:separator/>
      </w:r>
    </w:p>
  </w:footnote>
  <w:footnote w:type="continuationSeparator" w:id="0">
    <w:p w14:paraId="791F8390" w14:textId="77777777" w:rsidR="000E2C7A" w:rsidRDefault="000E2C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90"/>
    <w:docVar w:name="MonthEnd10" w:val="31.10.1990"/>
    <w:docVar w:name="MonthEnd11" w:val="30.11.1990"/>
    <w:docVar w:name="MonthEnd12" w:val="31.12.1990"/>
    <w:docVar w:name="MonthEnd2" w:val="28.02.1990"/>
    <w:docVar w:name="MonthEnd3" w:val="31.03.1990"/>
    <w:docVar w:name="MonthEnd4" w:val="30.04.1990"/>
    <w:docVar w:name="MonthEnd5" w:val="31.05.1990"/>
    <w:docVar w:name="MonthEnd6" w:val="30.06.1990"/>
    <w:docVar w:name="MonthEnd7" w:val="31.07.1990"/>
    <w:docVar w:name="MonthEnd8" w:val="31.08.1990"/>
    <w:docVar w:name="MonthEnd9" w:val="30.09.1990"/>
    <w:docVar w:name="Months" w:val="12"/>
    <w:docVar w:name="MonthStart1" w:val="01.01.1990"/>
    <w:docVar w:name="MonthStart10" w:val="01.10.1990"/>
    <w:docVar w:name="MonthStart11" w:val="01.11.1990"/>
    <w:docVar w:name="MonthStart12" w:val="01.12.1990"/>
    <w:docVar w:name="MonthStart2" w:val="01.02.1990"/>
    <w:docVar w:name="MonthStart3" w:val="01.03.1990"/>
    <w:docVar w:name="MonthStart4" w:val="01.04.1990"/>
    <w:docVar w:name="MonthStart5" w:val="01.05.1990"/>
    <w:docVar w:name="MonthStart6" w:val="01.06.1990"/>
    <w:docVar w:name="MonthStart7" w:val="01.07.1990"/>
    <w:docVar w:name="MonthStart8" w:val="01.08.1990"/>
    <w:docVar w:name="MonthStart9" w:val="01.09.1990"/>
    <w:docVar w:name="MonthStartLast" w:val="12/1/2012"/>
    <w:docVar w:name="WeekStart" w:val="понедельник"/>
  </w:docVars>
  <w:rsids>
    <w:rsidRoot w:val="00285C1D"/>
    <w:rsid w:val="000420A1"/>
    <w:rsid w:val="0005357B"/>
    <w:rsid w:val="00071356"/>
    <w:rsid w:val="00097A25"/>
    <w:rsid w:val="000A5A57"/>
    <w:rsid w:val="000E2C7A"/>
    <w:rsid w:val="00111F7C"/>
    <w:rsid w:val="001274F3"/>
    <w:rsid w:val="00151CCE"/>
    <w:rsid w:val="0019408B"/>
    <w:rsid w:val="001B01F9"/>
    <w:rsid w:val="001C41F9"/>
    <w:rsid w:val="001D5753"/>
    <w:rsid w:val="00240D4D"/>
    <w:rsid w:val="00254F33"/>
    <w:rsid w:val="002562E7"/>
    <w:rsid w:val="002604E2"/>
    <w:rsid w:val="00260FED"/>
    <w:rsid w:val="00285C1D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96BAF"/>
    <w:rsid w:val="004A6170"/>
    <w:rsid w:val="004B45E8"/>
    <w:rsid w:val="004F6AAC"/>
    <w:rsid w:val="005068DD"/>
    <w:rsid w:val="00512F2D"/>
    <w:rsid w:val="00521899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05729"/>
    <w:rsid w:val="00744685"/>
    <w:rsid w:val="007C0139"/>
    <w:rsid w:val="007D45A1"/>
    <w:rsid w:val="007F564D"/>
    <w:rsid w:val="008375A1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2F76"/>
    <w:rsid w:val="00C6519B"/>
    <w:rsid w:val="00C661B4"/>
    <w:rsid w:val="00C70F21"/>
    <w:rsid w:val="00C7354B"/>
    <w:rsid w:val="00C91F9B"/>
    <w:rsid w:val="00CE7FBF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2026-05-04T18:59:00Z</dcterms:created>
  <dcterms:modified xsi:type="dcterms:W3CDTF">2026-05-04T18:59:00Z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