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5A5C2E4" w:rsidR="003E085C" w:rsidRPr="00E33F50" w:rsidRDefault="003E085C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10111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1984</w: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2E801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3C1BDD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9408482" w14:textId="18E759E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85114" w14:textId="01AE549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B7502" w14:textId="4ACA8BB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4BA99" w14:textId="19289CD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75680" w14:textId="59C4190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E3AF3" w14:textId="0BEE015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E85CF0" w14:textId="1A93390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4970F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13132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E6563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96FA2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12AF0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40FBA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B6C1DE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65AA9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C9496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DB713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75B0B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0898A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5D3DC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3B7173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61AD0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9E2A2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1BB21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3982F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CB8E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2665E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F54BD2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5C4C9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4611D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D5160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7D31E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096D6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3812F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EF3B34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BE09B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5B40B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0A677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B5926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97DF7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23F9A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8C596F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AB3AC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4B61D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0F1293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4A50A8" w14:textId="2488F5D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052ACD" w14:textId="73B3911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A47D848" w14:textId="788994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412BE2" w14:textId="6116636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3D3BE5" w14:textId="5CE0CF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2F7BE9" w14:textId="309EAEB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CB16A91" w14:textId="5D40BDE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46DDE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02DBC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E62F3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81F50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6D1A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6F9BB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890852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B1B8E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424C6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56F2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E2959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6AE27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91EA9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706777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E7D6E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99022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CC548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8E443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B1D02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E8457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7BE4AB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4B112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29238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7E7C3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75AEC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FF015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22BE4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0C3579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C36AF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F7C51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2A1B0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23258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FAA77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8F2BD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2C2BBF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3033F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18C75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7504A76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82C68E" w14:textId="5C2AB7F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081C50" w14:textId="69B27F4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330407" w14:textId="1CB0E51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2E47A7" w14:textId="2C7ABA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D7F939A" w14:textId="42538B95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24E7528" w14:textId="3393CBC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F13CE6" w14:textId="0CF109D8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A9CC3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4A371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6ED13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1F457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BB187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ECDB3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1598C1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FB8D0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D7DF0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05D80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FED9A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B3049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085F4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45B97B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56915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0385C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40C8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EB64F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8F777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9B6EF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00A9E1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6E5A8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C663A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60F67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AE36D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FB40C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5D2C4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65DD1E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73C21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8CC70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EAD1E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BA116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0741A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897DD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5642FC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96807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8B3D7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480BCF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AC1FC0" w14:textId="3860D9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14AE8CF" w14:textId="517233A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D221CC" w14:textId="6972FB8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67455C" w14:textId="7477B26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5DCA161" w14:textId="284E3B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C27E099" w14:textId="5EB3782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50E05008" w14:textId="7D57A67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0B5EDD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6CC925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5B36B1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73E4C0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1B2194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50BA27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38FBD4B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0B36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548A3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2372E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B79A7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4F6FA3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8E92C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ED4BB2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5C889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13103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51FCF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ECD7E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CC39D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17D7C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C83925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04025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AF35D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96998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4BD074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AE5AA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33A65F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B0CB6D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C84A6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96843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7E3C3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0EAD9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769834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420AA2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3BAF75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D34B9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DBC88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564280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937BF7" w14:textId="665E6AE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076CB9" w14:textId="637CDA0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E2E5AC" w14:textId="01D5C88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91E9FA" w14:textId="74A9DE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C9E446" w14:textId="4C00587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474412" w14:textId="1CF83B8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B3D15" w14:textId="006B40C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69B3AA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225700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6CB093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5E281A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0D602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11C9FE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678BD87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0D0B0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FD0C9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D3225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AF0D8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EB321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4B123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704F4D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525F3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A3D70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79C1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1DFD4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179F3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E459F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10B32F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CE696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11E7D0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3B224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22057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2827E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F1B72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C4D14F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A9AA5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1CB49E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9611E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5F443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0F540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7139B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23BDD9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C22E7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7F15C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C8C5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CD867C" w14:textId="3A9EEF9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AD34CA" w14:textId="02841B9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CEF8E2" w14:textId="4335A11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2EC53A" w14:textId="5E9A47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5114B7" w14:textId="7A06ED4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9497BC" w14:textId="7A04876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728DC64F" w14:textId="2F8D6C9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07EB2C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3A1081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753385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21EC0B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33EBF3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DC021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A32B88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38D30A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D47C8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81BDF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F8A00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E2475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9FAB4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2A7973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F0D44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80399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F2DE3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84099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CF280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B80D0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5DEAA5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89443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972F8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68D23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B08DF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1E7EE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34395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8B0416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554B1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32025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357DE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62F82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DD44D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4534EB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0EA23C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B1AD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7FAFD8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F4C8B8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EEB0A9E" w14:textId="138A51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31FA6" w14:textId="7DCA41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E1EB63" w14:textId="52C52EF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1004C4" w14:textId="5139E4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9397D7" w14:textId="4A1E7A3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34D544" w14:textId="2AA24D2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5E67A74" w14:textId="15C47201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557324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4AE889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71634B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EA858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7805E3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0F6DBB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097FAD9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8A4F1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0FA2F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9F5AA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EDE8C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099F74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6C79F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7B2B3D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5E452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04103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A1C30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42BBF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F8FE2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125AF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8A31A4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89F6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1D38F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91A99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B969C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96D64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22F95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EEFEFF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1DD11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56B6B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DE847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4B1B9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C8604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EE119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395F0E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F61DA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D5335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8C313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1C41B3" w14:textId="1969E94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114B97" w14:textId="4175EDA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8DB859" w14:textId="47E2F689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E5F5A9" w14:textId="495A8C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0E5199" w14:textId="485410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5D486E" w14:textId="608C1AB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B06261" w14:textId="071322A6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5DC9A8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7059A9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4B1749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28ED9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76AF6B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38A637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2B50CD8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F5649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0604E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DDF1F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62A1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655E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E0316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50E30D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6A867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F881A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DE102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1E615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EF337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DE622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FB5EC5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E05B2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9BF01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D164B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6B624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96764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47311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429191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A46FF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9075F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FD464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F8A37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89FBE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1B76F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8160E8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0FD66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D46F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3F3A7F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7E20BD" w14:textId="5491B99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BAB9FE" w14:textId="76195F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7E1C1D" w14:textId="742E245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097261" w14:textId="508BFAE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75D82B" w14:textId="7EBEE7F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F2B6E0" w14:textId="46C4656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15E6D45" w14:textId="1786860C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006791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1CF5F8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71A32E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612861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6129A4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27407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02DE70D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A48FE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1D5F9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DF5B0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D1ED5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D12DB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2FD8F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E93A05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EE350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E69A6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634F91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7D0B9A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E52D7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D625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038F3A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21E8E7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76295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B8C9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A64E5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F3538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5AEDC7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D67308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20F54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7C9AD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61824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F047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22AD9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A112E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42BC3C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BA947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32614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09F4B36C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268EF6" w14:textId="24303C5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4767A8" w14:textId="4FCCAFA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A606E45" w14:textId="785A823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734FE5" w14:textId="4AE3787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2CCBD37" w14:textId="4A5B30D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383A338" w14:textId="2AA2A00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C199D0C" w14:textId="5B3F8C3F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7E42A5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53BD91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63744A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1C9999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5D15EF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1FA0B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67FB3A0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06B12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C9E93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24F6C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0C5D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D294F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34E44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9B4138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B2286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C4309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9BC86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2053F7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69059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F39CD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C3C915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7B0E1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678D3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6178D1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636A1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24BC9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C14BA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B52647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8AE6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CB1A4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9E928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44C52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35B3E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21C6C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64AB04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FBB51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30892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711BEEA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911DBF" w14:textId="11A8250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2F19E6" w14:textId="75A7D0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193F3" w14:textId="4DF4012B" w:rsidR="00240D4D" w:rsidRPr="00705729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95B3D0" w14:textId="5E7EE4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1FE0A5" w14:textId="107D536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9E89F" w14:textId="4EC9DE6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85DC499" w14:textId="47B77A20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A9ECE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26BB0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C1B6E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13265F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0CE3DC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4905A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5558FE3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F4890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68213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CD803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6B168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2C7D2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540F5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472F01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1109D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06883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56627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AEBF4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80E83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ACEDC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517F12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AEFD6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A3DF4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848B0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043DB5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9CEEC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AF568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FCF202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B82A7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6EF92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1B166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43FDD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673D2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8C8B2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BA8471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1D2A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FFB0A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1855AFE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098BB" w14:textId="12E2B58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F03D3C" w14:textId="5AA1389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6A1803" w14:textId="699F857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281689" w14:textId="2A28C07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F571BF" w14:textId="76152C2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195620" w14:textId="3E9B903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9C3C5" w14:textId="5A0F376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158084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950C8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762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1C3928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1E0EFC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31CE82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771FDC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4558F0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495A9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AA860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10439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B0B8A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7A9A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2B83D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E8310B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6B778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41AA2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2ACC7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BE888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8612B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72679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452227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980A0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37ED6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52D8F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BCD61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0175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7823E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06CB31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3764C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389CC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B9953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FADB8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C91DC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8BEE5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BDE7AC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53FBA3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EC542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101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35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A695E" w14:textId="77777777" w:rsidR="009957BB" w:rsidRDefault="009957BB">
      <w:pPr>
        <w:spacing w:after="0"/>
      </w:pPr>
      <w:r>
        <w:separator/>
      </w:r>
    </w:p>
  </w:endnote>
  <w:endnote w:type="continuationSeparator" w:id="0">
    <w:p w14:paraId="4A27ABB9" w14:textId="77777777" w:rsidR="009957BB" w:rsidRDefault="009957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B10B8" w14:textId="77777777" w:rsidR="009957BB" w:rsidRDefault="009957BB">
      <w:pPr>
        <w:spacing w:after="0"/>
      </w:pPr>
      <w:r>
        <w:separator/>
      </w:r>
    </w:p>
  </w:footnote>
  <w:footnote w:type="continuationSeparator" w:id="0">
    <w:p w14:paraId="553C9C59" w14:textId="77777777" w:rsidR="009957BB" w:rsidRDefault="009957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4"/>
    <w:docVar w:name="MonthEnd10" w:val="31.10.1984"/>
    <w:docVar w:name="MonthEnd11" w:val="30.11.1984"/>
    <w:docVar w:name="MonthEnd12" w:val="31.12.1984"/>
    <w:docVar w:name="MonthEnd2" w:val="29.02.1984"/>
    <w:docVar w:name="MonthEnd3" w:val="31.03.1984"/>
    <w:docVar w:name="MonthEnd4" w:val="30.04.1984"/>
    <w:docVar w:name="MonthEnd5" w:val="31.05.1984"/>
    <w:docVar w:name="MonthEnd6" w:val="30.06.1984"/>
    <w:docVar w:name="MonthEnd7" w:val="31.07.1984"/>
    <w:docVar w:name="MonthEnd8" w:val="31.08.1984"/>
    <w:docVar w:name="MonthEnd9" w:val="30.09.1984"/>
    <w:docVar w:name="Months" w:val="12"/>
    <w:docVar w:name="MonthStart1" w:val="01.01.1984"/>
    <w:docVar w:name="MonthStart10" w:val="01.10.1984"/>
    <w:docVar w:name="MonthStart11" w:val="01.11.1984"/>
    <w:docVar w:name="MonthStart12" w:val="01.12.1984"/>
    <w:docVar w:name="MonthStart2" w:val="01.02.1984"/>
    <w:docVar w:name="MonthStart3" w:val="01.03.1984"/>
    <w:docVar w:name="MonthStart4" w:val="01.04.1984"/>
    <w:docVar w:name="MonthStart5" w:val="01.05.1984"/>
    <w:docVar w:name="MonthStart6" w:val="01.06.1984"/>
    <w:docVar w:name="MonthStart7" w:val="01.07.1984"/>
    <w:docVar w:name="MonthStart8" w:val="01.08.1984"/>
    <w:docVar w:name="MonthStart9" w:val="01.09.1984"/>
    <w:docVar w:name="MonthStartLast" w:val="12/1/2012"/>
    <w:docVar w:name="WeekStart" w:val="понедельник"/>
  </w:docVars>
  <w:rsids>
    <w:rsidRoot w:val="00285C1D"/>
    <w:rsid w:val="000420A1"/>
    <w:rsid w:val="0005357B"/>
    <w:rsid w:val="00071356"/>
    <w:rsid w:val="00097A25"/>
    <w:rsid w:val="000A5A57"/>
    <w:rsid w:val="000D35AF"/>
    <w:rsid w:val="000E2C7A"/>
    <w:rsid w:val="00111F7C"/>
    <w:rsid w:val="001274F3"/>
    <w:rsid w:val="00151CCE"/>
    <w:rsid w:val="0019408B"/>
    <w:rsid w:val="001B01F9"/>
    <w:rsid w:val="001C41F9"/>
    <w:rsid w:val="001D5753"/>
    <w:rsid w:val="00210111"/>
    <w:rsid w:val="00240D4D"/>
    <w:rsid w:val="00254F33"/>
    <w:rsid w:val="002562E7"/>
    <w:rsid w:val="002604E2"/>
    <w:rsid w:val="00260FED"/>
    <w:rsid w:val="00285C1D"/>
    <w:rsid w:val="002C2DAE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73111"/>
    <w:rsid w:val="00496BAF"/>
    <w:rsid w:val="004A6170"/>
    <w:rsid w:val="004B45E8"/>
    <w:rsid w:val="004F6AAC"/>
    <w:rsid w:val="005068DD"/>
    <w:rsid w:val="00512F2D"/>
    <w:rsid w:val="00521899"/>
    <w:rsid w:val="00570FBB"/>
    <w:rsid w:val="00583B82"/>
    <w:rsid w:val="005923AC"/>
    <w:rsid w:val="005D5149"/>
    <w:rsid w:val="005E656F"/>
    <w:rsid w:val="00653B95"/>
    <w:rsid w:val="00667021"/>
    <w:rsid w:val="006931D4"/>
    <w:rsid w:val="006974E1"/>
    <w:rsid w:val="006C0896"/>
    <w:rsid w:val="006E6063"/>
    <w:rsid w:val="006F513E"/>
    <w:rsid w:val="00705729"/>
    <w:rsid w:val="00744685"/>
    <w:rsid w:val="007C0139"/>
    <w:rsid w:val="007D45A1"/>
    <w:rsid w:val="007F564D"/>
    <w:rsid w:val="008375A1"/>
    <w:rsid w:val="008B1201"/>
    <w:rsid w:val="008F16F7"/>
    <w:rsid w:val="009164BA"/>
    <w:rsid w:val="009166BD"/>
    <w:rsid w:val="00977AAE"/>
    <w:rsid w:val="009957BB"/>
    <w:rsid w:val="00996E56"/>
    <w:rsid w:val="00997268"/>
    <w:rsid w:val="009E7A55"/>
    <w:rsid w:val="00A00185"/>
    <w:rsid w:val="00A12667"/>
    <w:rsid w:val="00A14581"/>
    <w:rsid w:val="00A20E4C"/>
    <w:rsid w:val="00A7399C"/>
    <w:rsid w:val="00AA23D3"/>
    <w:rsid w:val="00AA3C50"/>
    <w:rsid w:val="00AE302A"/>
    <w:rsid w:val="00AE36BB"/>
    <w:rsid w:val="00B37C7E"/>
    <w:rsid w:val="00B65B09"/>
    <w:rsid w:val="00B72C65"/>
    <w:rsid w:val="00B85583"/>
    <w:rsid w:val="00B9476B"/>
    <w:rsid w:val="00BB5485"/>
    <w:rsid w:val="00BC3952"/>
    <w:rsid w:val="00BC5FE9"/>
    <w:rsid w:val="00BE5AB8"/>
    <w:rsid w:val="00C44DFB"/>
    <w:rsid w:val="00C62F76"/>
    <w:rsid w:val="00C640CC"/>
    <w:rsid w:val="00C6519B"/>
    <w:rsid w:val="00C661B4"/>
    <w:rsid w:val="00C70F21"/>
    <w:rsid w:val="00C7354B"/>
    <w:rsid w:val="00C762FA"/>
    <w:rsid w:val="00C91F9B"/>
    <w:rsid w:val="00CE64DA"/>
    <w:rsid w:val="00CE7FBF"/>
    <w:rsid w:val="00D00ED9"/>
    <w:rsid w:val="00DE32AC"/>
    <w:rsid w:val="00E1407A"/>
    <w:rsid w:val="00E27BD3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2026-08-10T07:47:00Z</dcterms:created>
  <dcterms:modified xsi:type="dcterms:W3CDTF">2026-08-10T07:47:00Z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